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p w14:paraId="03BE7CDB" w14:textId="0BAF4385" w:rsidR="008B7E66" w:rsidRDefault="00CF1B9F" w:rsidP="005D2406">
      <w:pPr>
        <w:pStyle w:val="BodyText"/>
        <w:rPr>
          <w:noProof/>
        </w:rPr>
      </w:pPr>
      <w:bookmarkStart w:id="0" w:name="_GoBack"/>
      <w:bookmarkEnd w:id="0"/>
      <w:r>
        <w:rPr>
          <w:noProof/>
        </w:rPr>
        <w:drawing>
          <wp:anchor distT="0" distB="0" distL="114300" distR="114300" simplePos="0" relativeHeight="251712512" behindDoc="0" locked="0" layoutInCell="1" allowOverlap="1" wp14:anchorId="7498890F" wp14:editId="1ACEE75B">
            <wp:simplePos x="0" y="0"/>
            <wp:positionH relativeFrom="page">
              <wp:posOffset>392430</wp:posOffset>
            </wp:positionH>
            <wp:positionV relativeFrom="page">
              <wp:posOffset>190500</wp:posOffset>
            </wp:positionV>
            <wp:extent cx="1832610" cy="1211580"/>
            <wp:effectExtent l="19050" t="0" r="0" b="0"/>
            <wp:wrapNone/>
            <wp:docPr id="93" name="Picture 93" descr="Autism Interven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utism Intervention Services"/>
                    <pic:cNvPicPr>
                      <a:picLocks noChangeAspect="1" noChangeArrowheads="1"/>
                    </pic:cNvPicPr>
                  </pic:nvPicPr>
                  <pic:blipFill>
                    <a:blip r:embed="rId7"/>
                    <a:srcRect/>
                    <a:stretch>
                      <a:fillRect/>
                    </a:stretch>
                  </pic:blipFill>
                  <pic:spPr bwMode="auto">
                    <a:xfrm>
                      <a:off x="0" y="0"/>
                      <a:ext cx="1832610" cy="1211580"/>
                    </a:xfrm>
                    <a:prstGeom prst="rect">
                      <a:avLst/>
                    </a:prstGeom>
                    <a:noFill/>
                    <a:ln w="9525">
                      <a:noFill/>
                      <a:miter lim="800000"/>
                      <a:headEnd/>
                      <a:tailEnd/>
                    </a:ln>
                  </pic:spPr>
                </pic:pic>
              </a:graphicData>
            </a:graphic>
          </wp:anchor>
        </w:drawing>
      </w:r>
      <w:r w:rsidR="005E09B7">
        <w:rPr>
          <w:noProof/>
        </w:rPr>
        <w:object w:dxaOrig="1524" w:dyaOrig="976" w14:anchorId="0E8E5EE9">
          <v:shape id="_x0000_i1026" type="#_x0000_t75" style="width:76.2pt;height:48.6pt" o:ole="">
            <v:imagedata r:id="rId8" o:title=""/>
          </v:shape>
          <o:OLEObject Type="Embed" ProgID="Word.Document.12" ShapeID="_x0000_i1026" DrawAspect="Icon" ObjectID="_1648639323" r:id="rId9"/>
        </w:object>
      </w:r>
      <w:r w:rsidR="00B00AFF">
        <w:rPr>
          <w:noProof/>
        </w:rPr>
        <mc:AlternateContent>
          <mc:Choice Requires="wps">
            <w:drawing>
              <wp:anchor distT="0" distB="0" distL="114300" distR="114300" simplePos="0" relativeHeight="251689984" behindDoc="0" locked="0" layoutInCell="1" allowOverlap="1" wp14:anchorId="06DBC3C0" wp14:editId="22900F7F">
                <wp:simplePos x="0" y="0"/>
                <wp:positionH relativeFrom="page">
                  <wp:posOffset>-22860</wp:posOffset>
                </wp:positionH>
                <wp:positionV relativeFrom="page">
                  <wp:posOffset>-7620</wp:posOffset>
                </wp:positionV>
                <wp:extent cx="7802880" cy="1546860"/>
                <wp:effectExtent l="5715" t="11430" r="11430" b="13335"/>
                <wp:wrapNone/>
                <wp:docPr id="79"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2880" cy="1546860"/>
                        </a:xfrm>
                        <a:prstGeom prst="rect">
                          <a:avLst/>
                        </a:prstGeom>
                        <a:solidFill>
                          <a:schemeClr val="accent5">
                            <a:lumMod val="75000"/>
                            <a:lumOff val="0"/>
                          </a:schemeClr>
                        </a:solidFill>
                        <a:ln w="9525">
                          <a:solidFill>
                            <a:schemeClr val="accent5">
                              <a:lumMod val="50000"/>
                              <a:lumOff val="0"/>
                            </a:schemeClr>
                          </a:solidFill>
                          <a:miter lim="800000"/>
                          <a:headEnd/>
                          <a:tailEnd/>
                        </a:ln>
                      </wps:spPr>
                      <wps:txbx>
                        <w:txbxContent>
                          <w:p w14:paraId="022FE601" w14:textId="77777777" w:rsidR="008B7E66" w:rsidRDefault="008B7E66" w:rsidP="008B7E66">
                            <w:pPr>
                              <w:rPr>
                                <w:b/>
                                <w:color w:val="FFFFFF" w:themeColor="background1"/>
                                <w:sz w:val="72"/>
                                <w:szCs w:val="72"/>
                              </w:rPr>
                            </w:pPr>
                          </w:p>
                          <w:p w14:paraId="029767FE" w14:textId="77777777" w:rsidR="008B7E66" w:rsidRPr="00F55E55" w:rsidRDefault="00F55E55" w:rsidP="00F55E55">
                            <w:pPr>
                              <w:ind w:left="3600"/>
                              <w:rPr>
                                <w:b/>
                                <w:color w:val="FFFFFF" w:themeColor="background1"/>
                                <w:sz w:val="72"/>
                                <w:szCs w:val="72"/>
                                <w:lang w:val="fr-CA"/>
                              </w:rPr>
                            </w:pPr>
                            <w:r>
                              <w:rPr>
                                <w:b/>
                                <w:color w:val="FFFFFF" w:themeColor="background1"/>
                                <w:sz w:val="72"/>
                                <w:szCs w:val="72"/>
                              </w:rPr>
                              <w:t xml:space="preserve"> </w:t>
                            </w:r>
                            <w:r w:rsidRPr="00F55E55">
                              <w:rPr>
                                <w:b/>
                                <w:color w:val="FFFFFF" w:themeColor="background1"/>
                                <w:sz w:val="72"/>
                                <w:szCs w:val="72"/>
                                <w:lang w:val="fr-CA"/>
                              </w:rPr>
                              <w:t>Bulletin d’information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BC3C0" id="Rectangle 344" o:spid="_x0000_s1026" style="position:absolute;left:0;text-align:left;margin-left:-1.8pt;margin-top:-.6pt;width:614.4pt;height:121.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" fillcolor="#31849b [2408]" strokecolor="#205867 [1608]">
                <v:textbox inset="0,0,0,0">
                  <w:txbxContent>
                    <w:p w14:paraId="022FE601" w14:textId="77777777" w:rsidR="008B7E66" w:rsidRDefault="008B7E66" w:rsidP="008B7E66">
                      <w:pPr>
                        <w:rPr>
                          <w:b/>
                          <w:color w:val="FFFFFF" w:themeColor="background1"/>
                          <w:sz w:val="72"/>
                          <w:szCs w:val="72"/>
                        </w:rPr>
                      </w:pPr>
                    </w:p>
                    <w:p w14:paraId="029767FE" w14:textId="77777777" w:rsidR="008B7E66" w:rsidRPr="00F55E55" w:rsidRDefault="00F55E55" w:rsidP="00F55E55">
                      <w:pPr>
                        <w:ind w:left="3600"/>
                        <w:rPr>
                          <w:b/>
                          <w:color w:val="FFFFFF" w:themeColor="background1"/>
                          <w:sz w:val="72"/>
                          <w:szCs w:val="72"/>
                          <w:lang w:val="fr-CA"/>
                        </w:rPr>
                      </w:pPr>
                      <w:r>
                        <w:rPr>
                          <w:b/>
                          <w:color w:val="FFFFFF" w:themeColor="background1"/>
                          <w:sz w:val="72"/>
                          <w:szCs w:val="72"/>
                        </w:rPr>
                        <w:t xml:space="preserve"> </w:t>
                      </w:r>
                      <w:r w:rsidRPr="00F55E55">
                        <w:rPr>
                          <w:b/>
                          <w:color w:val="FFFFFF" w:themeColor="background1"/>
                          <w:sz w:val="72"/>
                          <w:szCs w:val="72"/>
                          <w:lang w:val="fr-CA"/>
                        </w:rPr>
                        <w:t>Bulletin d’information</w:t>
                      </w:r>
                    </w:p>
                  </w:txbxContent>
                </v:textbox>
                <w10:wrap anchorx="page" anchory="page"/>
              </v:rect>
            </w:pict>
          </mc:Fallback>
        </mc:AlternateContent>
      </w:r>
    </w:p>
    <w:p w14:paraId="3DC88E30" w14:textId="0DCE028E" w:rsidR="008B7E66" w:rsidRDefault="00B00AFF" w:rsidP="005D2406">
      <w:pPr>
        <w:pStyle w:val="BodyText"/>
        <w:rPr>
          <w:noProof/>
        </w:rPr>
      </w:pPr>
      <w:r>
        <w:rPr>
          <w:noProof/>
        </w:rPr>
        <mc:AlternateContent>
          <mc:Choice Requires="wps">
            <w:drawing>
              <wp:anchor distT="0" distB="0" distL="114300" distR="114300" simplePos="0" relativeHeight="251676672" behindDoc="0" locked="0" layoutInCell="1" allowOverlap="1" wp14:anchorId="37F14B95" wp14:editId="4674E6FB">
                <wp:simplePos x="0" y="0"/>
                <wp:positionH relativeFrom="page">
                  <wp:posOffset>369570</wp:posOffset>
                </wp:positionH>
                <wp:positionV relativeFrom="page">
                  <wp:posOffset>1836420</wp:posOffset>
                </wp:positionV>
                <wp:extent cx="1767840" cy="171450"/>
                <wp:effectExtent l="0" t="0" r="0" b="1905"/>
                <wp:wrapNone/>
                <wp:docPr id="7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4BA77" w14:textId="77777777" w:rsidR="001904ED" w:rsidRPr="001904ED" w:rsidRDefault="00FC51F9" w:rsidP="00441886">
                            <w:pPr>
                              <w:pStyle w:val="NewsletterDate"/>
                            </w:pPr>
                            <w:r>
                              <w:t xml:space="preserve">Le 17 </w:t>
                            </w:r>
                            <w:proofErr w:type="spellStart"/>
                            <w:r>
                              <w:t>avril</w:t>
                            </w:r>
                            <w:proofErr w:type="spellEnd"/>
                            <w:r w:rsidR="009B22E7">
                              <w:t xml:space="preserve"> 2020</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F14B95" id="_x0000_t202" coordsize="21600,21600" o:spt="202" path="m,l,21600r21600,l21600,xe">
                <v:stroke joinstyle="miter"/>
                <v:path gradientshapeok="t" o:connecttype="rect"/>
              </v:shapetype>
              <v:shape id="Text Box 324" o:spid="_x0000_s1027" type="#_x0000_t202" style="position:absolute;left:0;text-align:left;margin-left:29.1pt;margin-top:144.6pt;width:139.2pt;height:1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" filled="f" stroked="f">
                <v:textbox style="mso-fit-shape-to-text:t" inset=",0,,0">
                  <w:txbxContent>
                    <w:p w14:paraId="2F54BA77" w14:textId="77777777" w:rsidR="001904ED" w:rsidRPr="001904ED" w:rsidRDefault="00FC51F9" w:rsidP="00441886">
                      <w:pPr>
                        <w:pStyle w:val="NewsletterDate"/>
                      </w:pPr>
                      <w:r>
                        <w:t xml:space="preserve">Le 17 </w:t>
                      </w:r>
                      <w:proofErr w:type="spellStart"/>
                      <w:r>
                        <w:t>avril</w:t>
                      </w:r>
                      <w:proofErr w:type="spellEnd"/>
                      <w:r w:rsidR="009B22E7">
                        <w:t xml:space="preserve"> 2020</w:t>
                      </w:r>
                    </w:p>
                  </w:txbxContent>
                </v:textbox>
                <w10:wrap anchorx="page" anchory="page"/>
              </v:shape>
            </w:pict>
          </mc:Fallback>
        </mc:AlternateContent>
      </w:r>
      <w:r>
        <w:rPr>
          <w:noProof/>
        </w:rPr>
        <mc:AlternateContent>
          <mc:Choice Requires="wps">
            <w:drawing>
              <wp:anchor distT="0" distB="0" distL="114300" distR="114300" simplePos="0" relativeHeight="251635712" behindDoc="0" locked="0" layoutInCell="1" allowOverlap="1" wp14:anchorId="3EED5AC3" wp14:editId="1E63D173">
                <wp:simplePos x="0" y="0"/>
                <wp:positionH relativeFrom="page">
                  <wp:posOffset>2667000</wp:posOffset>
                </wp:positionH>
                <wp:positionV relativeFrom="page">
                  <wp:posOffset>1758950</wp:posOffset>
                </wp:positionV>
                <wp:extent cx="4114800" cy="248920"/>
                <wp:effectExtent l="0" t="0" r="0" b="1905"/>
                <wp:wrapNone/>
                <wp:docPr id="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DAC8" w14:textId="77777777" w:rsidR="005B7866" w:rsidRPr="00FC51F9" w:rsidRDefault="00FC51F9" w:rsidP="00913ACC">
                            <w:pPr>
                              <w:pStyle w:val="Heading1"/>
                              <w:rPr>
                                <w:lang w:val="fr-CA"/>
                              </w:rPr>
                            </w:pPr>
                            <w:r w:rsidRPr="00FC51F9">
                              <w:rPr>
                                <w:lang w:val="fr-CA"/>
                              </w:rPr>
                              <w:t>Que pouvons-nous offrir à nos familles</w:t>
                            </w:r>
                            <w:r w:rsidR="00A209D6" w:rsidRPr="00FC51F9">
                              <w:rPr>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5AC3" id="Text Box 15" o:spid="_x0000_s1028" type="#_x0000_t202" style="position:absolute;left:0;text-align:left;margin-left:210pt;margin-top:138.5pt;width:324pt;height:19.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" filled="f" stroked="f">
                <v:textbox inset="0,0,0,0">
                  <w:txbxContent>
                    <w:p w14:paraId="7BE5DAC8" w14:textId="77777777" w:rsidR="005B7866" w:rsidRPr="00FC51F9" w:rsidRDefault="00FC51F9" w:rsidP="00913ACC">
                      <w:pPr>
                        <w:pStyle w:val="Heading1"/>
                        <w:rPr>
                          <w:lang w:val="fr-CA"/>
                        </w:rPr>
                      </w:pPr>
                      <w:r w:rsidRPr="00FC51F9">
                        <w:rPr>
                          <w:lang w:val="fr-CA"/>
                        </w:rPr>
                        <w:t>Que pouvons-nous offrir à nos familles</w:t>
                      </w:r>
                      <w:r w:rsidR="00A209D6" w:rsidRPr="00FC51F9">
                        <w:rPr>
                          <w:lang w:val="fr-CA"/>
                        </w:rPr>
                        <w:t>?</w:t>
                      </w:r>
                    </w:p>
                  </w:txbxContent>
                </v:textbox>
                <w10:wrap anchorx="page" anchory="page"/>
              </v:shape>
            </w:pict>
          </mc:Fallback>
        </mc:AlternateContent>
      </w:r>
    </w:p>
    <w:p w14:paraId="52039CDB" w14:textId="77777777" w:rsidR="008B7E66" w:rsidRDefault="008B7E66" w:rsidP="005D2406">
      <w:pPr>
        <w:pStyle w:val="BodyText"/>
        <w:rPr>
          <w:noProof/>
        </w:rPr>
      </w:pPr>
    </w:p>
    <w:p w14:paraId="6FA55A18" w14:textId="0DB323A2" w:rsidR="008B7E66" w:rsidRDefault="00B00AFF" w:rsidP="005D2406">
      <w:pPr>
        <w:pStyle w:val="BodyText"/>
        <w:rPr>
          <w:noProof/>
        </w:rPr>
      </w:pPr>
      <w:r>
        <w:rPr>
          <w:noProof/>
        </w:rPr>
        <mc:AlternateContent>
          <mc:Choice Requires="wps">
            <w:drawing>
              <wp:anchor distT="0" distB="0" distL="114300" distR="114300" simplePos="0" relativeHeight="251669504" behindDoc="0" locked="0" layoutInCell="1" allowOverlap="1" wp14:anchorId="32BFB731" wp14:editId="65872C16">
                <wp:simplePos x="0" y="0"/>
                <wp:positionH relativeFrom="page">
                  <wp:posOffset>369570</wp:posOffset>
                </wp:positionH>
                <wp:positionV relativeFrom="page">
                  <wp:posOffset>2240280</wp:posOffset>
                </wp:positionV>
                <wp:extent cx="1992630" cy="5760720"/>
                <wp:effectExtent l="0" t="1905" r="0" b="0"/>
                <wp:wrapSquare wrapText="bothSides"/>
                <wp:docPr id="7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576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77328C0D" w14:textId="77777777" w:rsidR="00A70F41" w:rsidRPr="007810C3" w:rsidRDefault="00A5576D" w:rsidP="00A70F41">
                            <w:pPr>
                              <w:pStyle w:val="TOCHeading"/>
                              <w:jc w:val="center"/>
                              <w:rPr>
                                <w:b/>
                                <w:color w:val="0099CC"/>
                                <w:lang w:val="fr-CA"/>
                              </w:rPr>
                            </w:pPr>
                            <w:r w:rsidRPr="007810C3">
                              <w:rPr>
                                <w:b/>
                                <w:color w:val="0099CC"/>
                                <w:lang w:val="fr-CA"/>
                              </w:rPr>
                              <w:t>Faites briller en bleu</w:t>
                            </w:r>
                            <w:r w:rsidR="00A70F41" w:rsidRPr="007810C3">
                              <w:rPr>
                                <w:b/>
                                <w:color w:val="0099CC"/>
                                <w:lang w:val="fr-CA"/>
                              </w:rPr>
                              <w:t>!</w:t>
                            </w:r>
                          </w:p>
                          <w:p w14:paraId="6933CD0D" w14:textId="77777777" w:rsidR="00A70F41" w:rsidRPr="007810C3" w:rsidRDefault="00A70F41" w:rsidP="00A70F41">
                            <w:pPr>
                              <w:pStyle w:val="TOCHeading"/>
                              <w:jc w:val="center"/>
                              <w:rPr>
                                <w:color w:val="0099CC"/>
                                <w:lang w:val="fr-CA"/>
                              </w:rPr>
                            </w:pPr>
                            <w:r w:rsidRPr="007810C3">
                              <w:rPr>
                                <w:noProof/>
                              </w:rPr>
                              <w:drawing>
                                <wp:inline distT="0" distB="0" distL="0" distR="0" wp14:anchorId="000E750A" wp14:editId="45ACC1BF">
                                  <wp:extent cx="354330" cy="354330"/>
                                  <wp:effectExtent l="19050" t="0" r="7620" b="0"/>
                                  <wp:docPr id="92" name="Picture 92" descr="blue lightbulb - Point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lue lightbulb - Point of Reference"/>
                                          <pic:cNvPicPr>
                                            <a:picLocks noChangeAspect="1" noChangeArrowheads="1"/>
                                          </pic:cNvPicPr>
                                        </pic:nvPicPr>
                                        <pic:blipFill>
                                          <a:blip r:embed="rId10"/>
                                          <a:srcRect/>
                                          <a:stretch>
                                            <a:fillRect/>
                                          </a:stretch>
                                        </pic:blipFill>
                                        <pic:spPr bwMode="auto">
                                          <a:xfrm>
                                            <a:off x="0" y="0"/>
                                            <a:ext cx="354330" cy="354330"/>
                                          </a:xfrm>
                                          <a:prstGeom prst="rect">
                                            <a:avLst/>
                                          </a:prstGeom>
                                          <a:noFill/>
                                          <a:ln w="9525">
                                            <a:noFill/>
                                            <a:miter lim="800000"/>
                                            <a:headEnd/>
                                            <a:tailEnd/>
                                          </a:ln>
                                        </pic:spPr>
                                      </pic:pic>
                                    </a:graphicData>
                                  </a:graphic>
                                </wp:inline>
                              </w:drawing>
                            </w:r>
                          </w:p>
                          <w:p w14:paraId="034E4F28" w14:textId="77777777" w:rsidR="00A70F41" w:rsidRPr="00396819" w:rsidRDefault="00396819" w:rsidP="00396819">
                            <w:pPr>
                              <w:pStyle w:val="TOCHeading"/>
                              <w:jc w:val="both"/>
                              <w:rPr>
                                <w:color w:val="0099CC"/>
                                <w:lang w:val="fr-CA"/>
                              </w:rPr>
                            </w:pPr>
                            <w:r w:rsidRPr="00396819">
                              <w:rPr>
                                <w:color w:val="0099CC"/>
                                <w:lang w:val="fr-CA"/>
                              </w:rPr>
                              <w:t xml:space="preserve">Le 2 avril </w:t>
                            </w:r>
                            <w:r>
                              <w:rPr>
                                <w:color w:val="0099CC"/>
                                <w:lang w:val="fr-CA"/>
                              </w:rPr>
                              <w:t xml:space="preserve">était </w:t>
                            </w:r>
                            <w:r w:rsidRPr="00396819">
                              <w:rPr>
                                <w:color w:val="0099CC"/>
                                <w:lang w:val="fr-CA"/>
                              </w:rPr>
                              <w:t xml:space="preserve">la journée mondiale de la sensibilisation </w:t>
                            </w:r>
                            <w:r>
                              <w:rPr>
                                <w:color w:val="0099CC"/>
                                <w:lang w:val="fr-CA"/>
                              </w:rPr>
                              <w:t>à l’autisme</w:t>
                            </w:r>
                            <w:r w:rsidR="00A70F41" w:rsidRPr="00396819">
                              <w:rPr>
                                <w:color w:val="0099CC"/>
                                <w:lang w:val="fr-CA"/>
                              </w:rPr>
                              <w:t>.</w:t>
                            </w:r>
                          </w:p>
                          <w:p w14:paraId="6E3F666E" w14:textId="77777777" w:rsidR="00A70F41" w:rsidRPr="00396819" w:rsidRDefault="00A5576D" w:rsidP="00A70F41">
                            <w:pPr>
                              <w:pStyle w:val="TOCHeading"/>
                              <w:jc w:val="both"/>
                              <w:rPr>
                                <w:color w:val="0099CC"/>
                                <w:lang w:val="fr-CA"/>
                              </w:rPr>
                            </w:pPr>
                            <w:r>
                              <w:rPr>
                                <w:color w:val="0099CC"/>
                                <w:lang w:val="fr-CA"/>
                              </w:rPr>
                              <w:br/>
                            </w:r>
                            <w:r w:rsidRPr="00A5576D">
                              <w:rPr>
                                <w:color w:val="0099CC"/>
                                <w:lang w:val="fr-CA"/>
                              </w:rPr>
                              <w:t xml:space="preserve">Prenons </w:t>
                            </w:r>
                            <w:r>
                              <w:rPr>
                                <w:color w:val="0099CC"/>
                                <w:lang w:val="fr-CA"/>
                              </w:rPr>
                              <w:t xml:space="preserve">un moment </w:t>
                            </w:r>
                            <w:r w:rsidRPr="00A5576D">
                              <w:rPr>
                                <w:color w:val="0099CC"/>
                                <w:lang w:val="fr-CA"/>
                              </w:rPr>
                              <w:t xml:space="preserve">ce mois-ci pour </w:t>
                            </w:r>
                            <w:r>
                              <w:rPr>
                                <w:color w:val="0099CC"/>
                                <w:lang w:val="fr-CA"/>
                              </w:rPr>
                              <w:t>penser aux cadeaux uniques que sont nos enfants</w:t>
                            </w:r>
                            <w:r w:rsidRPr="00A5576D">
                              <w:rPr>
                                <w:color w:val="0099CC"/>
                                <w:lang w:val="fr-CA"/>
                              </w:rPr>
                              <w:t>!</w:t>
                            </w:r>
                          </w:p>
                          <w:p w14:paraId="11496CF2" w14:textId="77777777" w:rsidR="00A70F41" w:rsidRPr="00A70F41" w:rsidRDefault="00A70F41" w:rsidP="00A70F41">
                            <w:pPr>
                              <w:pStyle w:val="TOCHeading"/>
                              <w:jc w:val="both"/>
                              <w:rPr>
                                <w:color w:val="0099CC"/>
                              </w:rPr>
                            </w:pPr>
                            <w:r w:rsidRPr="00A70F41">
                              <w:rPr>
                                <w:color w:val="0099CC"/>
                              </w:rPr>
                              <w:t>Let’s all take some time this month to reflect on and celebrate the unique gifts of our kids!</w:t>
                            </w:r>
                          </w:p>
                          <w:p w14:paraId="48E5485F" w14:textId="77777777" w:rsidR="00A70F41" w:rsidRDefault="00A70F41" w:rsidP="009849BC">
                            <w:pPr>
                              <w:pStyle w:val="TOCHeading"/>
                            </w:pPr>
                          </w:p>
                          <w:p w14:paraId="1F1630CB" w14:textId="77777777" w:rsidR="00A70F41" w:rsidRPr="00396819" w:rsidRDefault="00A70F41" w:rsidP="009849BC">
                            <w:pPr>
                              <w:pStyle w:val="TOCHeading"/>
                              <w:rPr>
                                <w:lang w:val="fr-CA"/>
                              </w:rPr>
                            </w:pPr>
                            <w:r w:rsidRPr="00A70F41">
                              <w:rPr>
                                <w:noProof/>
                              </w:rPr>
                              <w:drawing>
                                <wp:inline distT="0" distB="0" distL="0" distR="0" wp14:anchorId="0F919050" wp14:editId="5E59F898">
                                  <wp:extent cx="1809750" cy="2389635"/>
                                  <wp:effectExtent l="19050" t="0" r="0" b="0"/>
                                  <wp:docPr id="13" name="Picture 89" descr="https://www.goodwillfortworth.org/wp-content/uploads/2017/03/Logo_w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goodwillfortworth.org/wp-content/uploads/2017/03/Logo_waad.jpg"/>
                                          <pic:cNvPicPr>
                                            <a:picLocks noChangeAspect="1" noChangeArrowheads="1"/>
                                          </pic:cNvPicPr>
                                        </pic:nvPicPr>
                                        <pic:blipFill>
                                          <a:blip r:embed="rId11"/>
                                          <a:srcRect/>
                                          <a:stretch>
                                            <a:fillRect/>
                                          </a:stretch>
                                        </pic:blipFill>
                                        <pic:spPr bwMode="auto">
                                          <a:xfrm>
                                            <a:off x="0" y="0"/>
                                            <a:ext cx="1809750" cy="23896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FB731" id="Text Box 271" o:spid="_x0000_s1029" type="#_x0000_t202" style="position:absolute;left:0;text-align:left;margin-left:29.1pt;margin-top:176.4pt;width:156.9pt;height:45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" filled="f" stroked="f" strokecolor="#c30">
                <v:textbox>
                  <w:txbxContent>
                    <w:p w14:paraId="77328C0D" w14:textId="77777777" w:rsidR="00A70F41" w:rsidRPr="007810C3" w:rsidRDefault="00A5576D" w:rsidP="00A70F41">
                      <w:pPr>
                        <w:pStyle w:val="TOCHeading"/>
                        <w:jc w:val="center"/>
                        <w:rPr>
                          <w:b/>
                          <w:color w:val="0099CC"/>
                          <w:lang w:val="fr-CA"/>
                        </w:rPr>
                      </w:pPr>
                      <w:r w:rsidRPr="007810C3">
                        <w:rPr>
                          <w:b/>
                          <w:color w:val="0099CC"/>
                          <w:lang w:val="fr-CA"/>
                        </w:rPr>
                        <w:t>Faites briller en bleu</w:t>
                      </w:r>
                      <w:r w:rsidR="00A70F41" w:rsidRPr="007810C3">
                        <w:rPr>
                          <w:b/>
                          <w:color w:val="0099CC"/>
                          <w:lang w:val="fr-CA"/>
                        </w:rPr>
                        <w:t>!</w:t>
                      </w:r>
                    </w:p>
                    <w:p w14:paraId="6933CD0D" w14:textId="77777777" w:rsidR="00A70F41" w:rsidRPr="007810C3" w:rsidRDefault="00A70F41" w:rsidP="00A70F41">
                      <w:pPr>
                        <w:pStyle w:val="TOCHeading"/>
                        <w:jc w:val="center"/>
                        <w:rPr>
                          <w:color w:val="0099CC"/>
                          <w:lang w:val="fr-CA"/>
                        </w:rPr>
                      </w:pPr>
                      <w:r w:rsidRPr="007810C3">
                        <w:rPr>
                          <w:noProof/>
                        </w:rPr>
                        <w:drawing>
                          <wp:inline distT="0" distB="0" distL="0" distR="0" wp14:anchorId="000E750A" wp14:editId="45ACC1BF">
                            <wp:extent cx="354330" cy="354330"/>
                            <wp:effectExtent l="19050" t="0" r="7620" b="0"/>
                            <wp:docPr id="92" name="Picture 92" descr="blue lightbulb - Point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lue lightbulb - Point of Reference"/>
                                    <pic:cNvPicPr>
                                      <a:picLocks noChangeAspect="1" noChangeArrowheads="1"/>
                                    </pic:cNvPicPr>
                                  </pic:nvPicPr>
                                  <pic:blipFill>
                                    <a:blip r:embed="rId12"/>
                                    <a:srcRect/>
                                    <a:stretch>
                                      <a:fillRect/>
                                    </a:stretch>
                                  </pic:blipFill>
                                  <pic:spPr bwMode="auto">
                                    <a:xfrm>
                                      <a:off x="0" y="0"/>
                                      <a:ext cx="354330" cy="354330"/>
                                    </a:xfrm>
                                    <a:prstGeom prst="rect">
                                      <a:avLst/>
                                    </a:prstGeom>
                                    <a:noFill/>
                                    <a:ln w="9525">
                                      <a:noFill/>
                                      <a:miter lim="800000"/>
                                      <a:headEnd/>
                                      <a:tailEnd/>
                                    </a:ln>
                                  </pic:spPr>
                                </pic:pic>
                              </a:graphicData>
                            </a:graphic>
                          </wp:inline>
                        </w:drawing>
                      </w:r>
                    </w:p>
                    <w:p w14:paraId="034E4F28" w14:textId="77777777" w:rsidR="00A70F41" w:rsidRPr="00396819" w:rsidRDefault="00396819" w:rsidP="00396819">
                      <w:pPr>
                        <w:pStyle w:val="TOCHeading"/>
                        <w:jc w:val="both"/>
                        <w:rPr>
                          <w:color w:val="0099CC"/>
                          <w:lang w:val="fr-CA"/>
                        </w:rPr>
                      </w:pPr>
                      <w:r w:rsidRPr="00396819">
                        <w:rPr>
                          <w:color w:val="0099CC"/>
                          <w:lang w:val="fr-CA"/>
                        </w:rPr>
                        <w:t xml:space="preserve">Le 2 avril </w:t>
                      </w:r>
                      <w:r>
                        <w:rPr>
                          <w:color w:val="0099CC"/>
                          <w:lang w:val="fr-CA"/>
                        </w:rPr>
                        <w:t xml:space="preserve">était </w:t>
                      </w:r>
                      <w:r w:rsidRPr="00396819">
                        <w:rPr>
                          <w:color w:val="0099CC"/>
                          <w:lang w:val="fr-CA"/>
                        </w:rPr>
                        <w:t xml:space="preserve">la journée mondiale de la sensibilisation </w:t>
                      </w:r>
                      <w:r>
                        <w:rPr>
                          <w:color w:val="0099CC"/>
                          <w:lang w:val="fr-CA"/>
                        </w:rPr>
                        <w:t>à l’autisme</w:t>
                      </w:r>
                      <w:r w:rsidR="00A70F41" w:rsidRPr="00396819">
                        <w:rPr>
                          <w:color w:val="0099CC"/>
                          <w:lang w:val="fr-CA"/>
                        </w:rPr>
                        <w:t>.</w:t>
                      </w:r>
                    </w:p>
                    <w:p w14:paraId="6E3F666E" w14:textId="77777777" w:rsidR="00A70F41" w:rsidRPr="00396819" w:rsidRDefault="00A5576D" w:rsidP="00A70F41">
                      <w:pPr>
                        <w:pStyle w:val="TOCHeading"/>
                        <w:jc w:val="both"/>
                        <w:rPr>
                          <w:color w:val="0099CC"/>
                          <w:lang w:val="fr-CA"/>
                        </w:rPr>
                      </w:pPr>
                      <w:r>
                        <w:rPr>
                          <w:color w:val="0099CC"/>
                          <w:lang w:val="fr-CA"/>
                        </w:rPr>
                        <w:br/>
                      </w:r>
                      <w:r w:rsidRPr="00A5576D">
                        <w:rPr>
                          <w:color w:val="0099CC"/>
                          <w:lang w:val="fr-CA"/>
                        </w:rPr>
                        <w:t xml:space="preserve">Prenons </w:t>
                      </w:r>
                      <w:r>
                        <w:rPr>
                          <w:color w:val="0099CC"/>
                          <w:lang w:val="fr-CA"/>
                        </w:rPr>
                        <w:t xml:space="preserve">un moment </w:t>
                      </w:r>
                      <w:r w:rsidRPr="00A5576D">
                        <w:rPr>
                          <w:color w:val="0099CC"/>
                          <w:lang w:val="fr-CA"/>
                        </w:rPr>
                        <w:t xml:space="preserve">ce mois-ci pour </w:t>
                      </w:r>
                      <w:r>
                        <w:rPr>
                          <w:color w:val="0099CC"/>
                          <w:lang w:val="fr-CA"/>
                        </w:rPr>
                        <w:t>penser aux cadeaux uniques que sont nos enfants</w:t>
                      </w:r>
                      <w:r w:rsidRPr="00A5576D">
                        <w:rPr>
                          <w:color w:val="0099CC"/>
                          <w:lang w:val="fr-CA"/>
                        </w:rPr>
                        <w:t>!</w:t>
                      </w:r>
                    </w:p>
                    <w:p w14:paraId="11496CF2" w14:textId="77777777" w:rsidR="00A70F41" w:rsidRPr="00A70F41" w:rsidRDefault="00A70F41" w:rsidP="00A70F41">
                      <w:pPr>
                        <w:pStyle w:val="TOCHeading"/>
                        <w:jc w:val="both"/>
                        <w:rPr>
                          <w:color w:val="0099CC"/>
                        </w:rPr>
                      </w:pPr>
                      <w:r w:rsidRPr="00A70F41">
                        <w:rPr>
                          <w:color w:val="0099CC"/>
                        </w:rPr>
                        <w:t>Let’s all take some time this month to reflect on and celebrate the unique gifts of our kids!</w:t>
                      </w:r>
                    </w:p>
                    <w:p w14:paraId="48E5485F" w14:textId="77777777" w:rsidR="00A70F41" w:rsidRDefault="00A70F41" w:rsidP="009849BC">
                      <w:pPr>
                        <w:pStyle w:val="TOCHeading"/>
                      </w:pPr>
                    </w:p>
                    <w:p w14:paraId="1F1630CB" w14:textId="77777777" w:rsidR="00A70F41" w:rsidRPr="00396819" w:rsidRDefault="00A70F41" w:rsidP="009849BC">
                      <w:pPr>
                        <w:pStyle w:val="TOCHeading"/>
                        <w:rPr>
                          <w:lang w:val="fr-CA"/>
                        </w:rPr>
                      </w:pPr>
                      <w:r w:rsidRPr="00A70F41">
                        <w:rPr>
                          <w:noProof/>
                        </w:rPr>
                        <w:drawing>
                          <wp:inline distT="0" distB="0" distL="0" distR="0" wp14:anchorId="0F919050" wp14:editId="5E59F898">
                            <wp:extent cx="1809750" cy="2389635"/>
                            <wp:effectExtent l="19050" t="0" r="0" b="0"/>
                            <wp:docPr id="13" name="Picture 89" descr="https://www.goodwillfortworth.org/wp-content/uploads/2017/03/Logo_w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goodwillfortworth.org/wp-content/uploads/2017/03/Logo_waad.jpg"/>
                                    <pic:cNvPicPr>
                                      <a:picLocks noChangeAspect="1" noChangeArrowheads="1"/>
                                    </pic:cNvPicPr>
                                  </pic:nvPicPr>
                                  <pic:blipFill>
                                    <a:blip r:embed="rId13"/>
                                    <a:srcRect/>
                                    <a:stretch>
                                      <a:fillRect/>
                                    </a:stretch>
                                  </pic:blipFill>
                                  <pic:spPr bwMode="auto">
                                    <a:xfrm>
                                      <a:off x="0" y="0"/>
                                      <a:ext cx="1809750" cy="238963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34688" behindDoc="0" locked="0" layoutInCell="1" allowOverlap="1" wp14:anchorId="7FE3B028" wp14:editId="06D9A6AA">
                <wp:simplePos x="0" y="0"/>
                <wp:positionH relativeFrom="page">
                  <wp:posOffset>2705100</wp:posOffset>
                </wp:positionH>
                <wp:positionV relativeFrom="page">
                  <wp:posOffset>2095500</wp:posOffset>
                </wp:positionV>
                <wp:extent cx="4335780" cy="12355830"/>
                <wp:effectExtent l="0" t="0" r="0" b="0"/>
                <wp:wrapNone/>
                <wp:docPr id="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1235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11553" w14:textId="77777777" w:rsidR="00982DEA" w:rsidRPr="00CF1B9F" w:rsidRDefault="00982DEA" w:rsidP="007522B5">
                            <w:pPr>
                              <w:pStyle w:val="BodyText"/>
                              <w:rPr>
                                <w:color w:val="333333"/>
                                <w:szCs w:val="17"/>
                                <w:lang w:val="fr-CA"/>
                              </w:rPr>
                            </w:pPr>
                            <w:r w:rsidRPr="00CF1B9F">
                              <w:rPr>
                                <w:color w:val="333333"/>
                                <w:szCs w:val="17"/>
                                <w:lang w:val="fr-CA"/>
                              </w:rPr>
                              <w:t xml:space="preserve">Le Centre d’intervention en autisme (CIA) tiens toujours à cœur la santé et la sécurité de ses clients, de leurs familles et de ses employés, mais encore plus durant cette période. Pendant cet état d'urgence au Nouveau-Brunswick, nous allons continuer à suivre les lignes directrices établies par le Premier ministre et son équipe. Nous voulons continuer à nous assurer que nous faisons notre part pour maintenir notre communauté en santé et en sécurité. Ceci dit, nos clients et leur famille nous manque et nous nous ennuyons de travailler avec eux. </w:t>
                            </w:r>
                          </w:p>
                          <w:p w14:paraId="198C0EA9" w14:textId="77777777" w:rsidR="00FD6FC9" w:rsidRPr="00CF1B9F" w:rsidRDefault="00982DEA" w:rsidP="00FD6FC9">
                            <w:pPr>
                              <w:pStyle w:val="BodyText"/>
                              <w:rPr>
                                <w:color w:val="333333"/>
                                <w:szCs w:val="17"/>
                                <w:lang w:val="fr-CA"/>
                              </w:rPr>
                            </w:pPr>
                            <w:r w:rsidRPr="00CF1B9F">
                              <w:rPr>
                                <w:color w:val="333333"/>
                                <w:szCs w:val="17"/>
                                <w:lang w:val="fr-CA"/>
                              </w:rPr>
                              <w:t xml:space="preserve">Lors de cette fermeture, nous désirons sincèrement accompagner nos clients et leurs familles. Bien que nous ne savons pas combien de temps durera cette fermeture, nous pensons qu'elle pourrait être plus longue que nous le pensions au départ. Par conséquent, l’équipe CIA a été </w:t>
                            </w:r>
                            <w:r w:rsidR="00FA4CE7" w:rsidRPr="00CF1B9F">
                              <w:rPr>
                                <w:color w:val="333333"/>
                                <w:szCs w:val="17"/>
                                <w:lang w:val="fr-CA"/>
                              </w:rPr>
                              <w:t xml:space="preserve">proactive </w:t>
                            </w:r>
                            <w:r w:rsidRPr="00CF1B9F">
                              <w:rPr>
                                <w:color w:val="333333"/>
                                <w:szCs w:val="17"/>
                                <w:lang w:val="fr-CA"/>
                              </w:rPr>
                              <w:t xml:space="preserve">en effectuant des recherches et en offrant des formations sur la meilleure façon de fournir des services et de continuer à appuyer nos clients. Nous </w:t>
                            </w:r>
                            <w:r w:rsidR="00FA4CE7" w:rsidRPr="00CF1B9F">
                              <w:rPr>
                                <w:color w:val="333333"/>
                                <w:szCs w:val="17"/>
                                <w:lang w:val="fr-CA"/>
                              </w:rPr>
                              <w:t xml:space="preserve">allons donc passer de </w:t>
                            </w:r>
                            <w:r w:rsidRPr="00CF1B9F">
                              <w:rPr>
                                <w:color w:val="333333"/>
                                <w:szCs w:val="17"/>
                                <w:lang w:val="fr-CA"/>
                              </w:rPr>
                              <w:t>services</w:t>
                            </w:r>
                            <w:r w:rsidR="00FA4CE7" w:rsidRPr="00CF1B9F">
                              <w:rPr>
                                <w:color w:val="333333"/>
                                <w:szCs w:val="17"/>
                                <w:lang w:val="fr-CA"/>
                              </w:rPr>
                              <w:t xml:space="preserve"> à domicile/dans la communauté à des serv</w:t>
                            </w:r>
                            <w:r w:rsidR="00FD6FC9" w:rsidRPr="00CF1B9F">
                              <w:rPr>
                                <w:color w:val="333333"/>
                                <w:szCs w:val="17"/>
                                <w:lang w:val="fr-CA"/>
                              </w:rPr>
                              <w:t>ices en ligne pour les parents/</w:t>
                            </w:r>
                            <w:r w:rsidRPr="00CF1B9F">
                              <w:rPr>
                                <w:color w:val="333333"/>
                                <w:szCs w:val="17"/>
                                <w:lang w:val="fr-CA"/>
                              </w:rPr>
                              <w:t xml:space="preserve">tuteurs. Bien que nous </w:t>
                            </w:r>
                            <w:r w:rsidR="00FD6FC9" w:rsidRPr="00CF1B9F">
                              <w:rPr>
                                <w:color w:val="333333"/>
                                <w:szCs w:val="17"/>
                                <w:lang w:val="fr-CA"/>
                              </w:rPr>
                              <w:t xml:space="preserve">sommes très conscients </w:t>
                            </w:r>
                            <w:r w:rsidRPr="00CF1B9F">
                              <w:rPr>
                                <w:color w:val="333333"/>
                                <w:szCs w:val="17"/>
                                <w:lang w:val="fr-CA"/>
                              </w:rPr>
                              <w:t xml:space="preserve">que vous </w:t>
                            </w:r>
                            <w:r w:rsidR="00FD6FC9" w:rsidRPr="00CF1B9F">
                              <w:rPr>
                                <w:color w:val="333333"/>
                                <w:szCs w:val="17"/>
                                <w:lang w:val="fr-CA"/>
                              </w:rPr>
                              <w:t xml:space="preserve">devez </w:t>
                            </w:r>
                            <w:r w:rsidRPr="00CF1B9F">
                              <w:rPr>
                                <w:color w:val="333333"/>
                                <w:szCs w:val="17"/>
                                <w:lang w:val="fr-CA"/>
                              </w:rPr>
                              <w:t xml:space="preserve"> continuer à travailler, travailler </w:t>
                            </w:r>
                            <w:r w:rsidR="00FD6FC9" w:rsidRPr="00CF1B9F">
                              <w:rPr>
                                <w:color w:val="333333"/>
                                <w:szCs w:val="17"/>
                                <w:lang w:val="fr-CA"/>
                              </w:rPr>
                              <w:t xml:space="preserve">à partir de la maison </w:t>
                            </w:r>
                            <w:r w:rsidRPr="00CF1B9F">
                              <w:rPr>
                                <w:color w:val="333333"/>
                                <w:szCs w:val="17"/>
                                <w:lang w:val="fr-CA"/>
                              </w:rPr>
                              <w:t xml:space="preserve">ou simplement essayer de traverser ces moments difficiles, nous vous encourageons </w:t>
                            </w:r>
                            <w:r w:rsidR="00FD6FC9" w:rsidRPr="00CF1B9F">
                              <w:rPr>
                                <w:color w:val="333333"/>
                                <w:szCs w:val="17"/>
                                <w:lang w:val="fr-CA"/>
                              </w:rPr>
                              <w:t xml:space="preserve">de travailler avec votre </w:t>
                            </w:r>
                            <w:r w:rsidRPr="00CF1B9F">
                              <w:rPr>
                                <w:color w:val="333333"/>
                                <w:szCs w:val="17"/>
                                <w:lang w:val="fr-CA"/>
                              </w:rPr>
                              <w:t xml:space="preserve">équipe. Nous serions ravis de pouvoir établir avec vous un plan qui correspond le mieux aux besoins de votre enfant et à votre situation familiale actuelle. </w:t>
                            </w:r>
                            <w:r w:rsidR="00FD6FC9" w:rsidRPr="00CF1B9F">
                              <w:rPr>
                                <w:color w:val="333333"/>
                                <w:szCs w:val="17"/>
                                <w:lang w:val="fr-CA"/>
                              </w:rPr>
                              <w:t xml:space="preserve">Voici les options </w:t>
                            </w:r>
                            <w:r w:rsidRPr="00CF1B9F">
                              <w:rPr>
                                <w:color w:val="333333"/>
                                <w:szCs w:val="17"/>
                                <w:lang w:val="fr-CA"/>
                              </w:rPr>
                              <w:t>qui s'offrent à vous:</w:t>
                            </w:r>
                          </w:p>
                          <w:p w14:paraId="2D1B2676" w14:textId="77777777" w:rsidR="00FD6FC9" w:rsidRPr="00CF1B9F" w:rsidRDefault="00FD6FC9" w:rsidP="00FD6FC9">
                            <w:pPr>
                              <w:pStyle w:val="BodyText"/>
                              <w:numPr>
                                <w:ilvl w:val="0"/>
                                <w:numId w:val="18"/>
                              </w:numPr>
                              <w:rPr>
                                <w:color w:val="333333"/>
                                <w:szCs w:val="17"/>
                                <w:lang w:val="fr-CA"/>
                              </w:rPr>
                            </w:pPr>
                            <w:r w:rsidRPr="00CF1B9F">
                              <w:rPr>
                                <w:b/>
                                <w:color w:val="333333"/>
                                <w:szCs w:val="17"/>
                                <w:lang w:val="fr-CA"/>
                              </w:rPr>
                              <w:t>Travailler sur des cibles déjà maîtrisées</w:t>
                            </w:r>
                            <w:r w:rsidRPr="00CF1B9F">
                              <w:rPr>
                                <w:color w:val="333333"/>
                                <w:szCs w:val="17"/>
                                <w:lang w:val="fr-CA"/>
                              </w:rPr>
                              <w:t>: travailler sur des cibles qui ont été acquises durant les sessions avec l’intervenant en comportement (IC). Ceci implique des rencontres hebdomadaires en ligne en face à face avec votre superviseur et sera adapté à vos besoins actuels. Il s’agira donc de pratiquer des essais tout en ayant votre superviseur disponible pour répondre aux questions ou fournir du coaching.</w:t>
                            </w:r>
                          </w:p>
                          <w:p w14:paraId="059F5822" w14:textId="77777777" w:rsidR="00FD6FC9" w:rsidRPr="00CF1B9F" w:rsidRDefault="00FD6FC9" w:rsidP="00FD6FC9">
                            <w:pPr>
                              <w:pStyle w:val="BodyText"/>
                              <w:numPr>
                                <w:ilvl w:val="0"/>
                                <w:numId w:val="18"/>
                              </w:numPr>
                              <w:rPr>
                                <w:color w:val="333333"/>
                                <w:szCs w:val="17"/>
                                <w:lang w:val="fr-CA"/>
                              </w:rPr>
                            </w:pPr>
                            <w:r w:rsidRPr="00CF1B9F">
                              <w:rPr>
                                <w:b/>
                                <w:color w:val="333333"/>
                                <w:szCs w:val="17"/>
                                <w:lang w:val="fr-CA"/>
                              </w:rPr>
                              <w:t>Soutien pour des comportements et/ou routines difficiles</w:t>
                            </w:r>
                            <w:r w:rsidRPr="00CF1B9F">
                              <w:rPr>
                                <w:color w:val="333333"/>
                                <w:szCs w:val="17"/>
                                <w:lang w:val="fr-CA"/>
                              </w:rPr>
                              <w:t>: rencontres  hebdomadaires en face à face avec votre superviseur afin de recevoir du coaching et de la formation pour que vous ayez du succès jusqu’ la prochaine rencontre. Il ne s'agit pas d'ajouter du travail à votre journée mais plutôt de vous aider à intégrer des objectifs dans vos activités quotidiennes.</w:t>
                            </w:r>
                          </w:p>
                          <w:p w14:paraId="4D04CCF8" w14:textId="77777777" w:rsidR="00FD6FC9" w:rsidRPr="00CF1B9F" w:rsidRDefault="00FD6FC9" w:rsidP="00FD6FC9">
                            <w:pPr>
                              <w:pStyle w:val="BodyText"/>
                              <w:numPr>
                                <w:ilvl w:val="0"/>
                                <w:numId w:val="18"/>
                              </w:numPr>
                              <w:rPr>
                                <w:color w:val="333333"/>
                                <w:szCs w:val="17"/>
                                <w:lang w:val="fr-CA"/>
                              </w:rPr>
                            </w:pPr>
                            <w:r w:rsidRPr="00CF1B9F">
                              <w:rPr>
                                <w:b/>
                                <w:color w:val="333333"/>
                                <w:szCs w:val="17"/>
                                <w:lang w:val="fr-CA"/>
                              </w:rPr>
                              <w:t>Suivi</w:t>
                            </w:r>
                            <w:r w:rsidR="00396819" w:rsidRPr="00CF1B9F">
                              <w:rPr>
                                <w:b/>
                                <w:color w:val="333333"/>
                                <w:szCs w:val="17"/>
                                <w:lang w:val="fr-CA"/>
                              </w:rPr>
                              <w:t>s</w:t>
                            </w:r>
                            <w:r w:rsidRPr="00CF1B9F">
                              <w:rPr>
                                <w:b/>
                                <w:color w:val="333333"/>
                                <w:szCs w:val="17"/>
                                <w:lang w:val="fr-CA"/>
                              </w:rPr>
                              <w:t xml:space="preserve"> hebdomadaires</w:t>
                            </w:r>
                            <w:r w:rsidRPr="00CF1B9F">
                              <w:rPr>
                                <w:color w:val="333333"/>
                                <w:szCs w:val="17"/>
                                <w:lang w:val="fr-CA"/>
                              </w:rPr>
                              <w:t xml:space="preserve">: pour discuter de </w:t>
                            </w:r>
                            <w:r w:rsidR="00396819" w:rsidRPr="00CF1B9F">
                              <w:rPr>
                                <w:color w:val="333333"/>
                                <w:szCs w:val="17"/>
                                <w:lang w:val="fr-CA"/>
                              </w:rPr>
                              <w:t xml:space="preserve">vos </w:t>
                            </w:r>
                            <w:r w:rsidRPr="00CF1B9F">
                              <w:rPr>
                                <w:color w:val="333333"/>
                                <w:szCs w:val="17"/>
                                <w:lang w:val="fr-CA"/>
                              </w:rPr>
                              <w:t>préoccupations</w:t>
                            </w:r>
                            <w:r w:rsidR="00396819" w:rsidRPr="00CF1B9F">
                              <w:rPr>
                                <w:color w:val="333333"/>
                                <w:szCs w:val="17"/>
                                <w:lang w:val="fr-CA"/>
                              </w:rPr>
                              <w:t xml:space="preserve"> </w:t>
                            </w:r>
                            <w:r w:rsidRPr="00CF1B9F">
                              <w:rPr>
                                <w:color w:val="333333"/>
                                <w:szCs w:val="17"/>
                                <w:lang w:val="fr-CA"/>
                              </w:rPr>
                              <w:t>concernant votre e</w:t>
                            </w:r>
                            <w:r w:rsidR="00396819" w:rsidRPr="00CF1B9F">
                              <w:rPr>
                                <w:color w:val="333333"/>
                                <w:szCs w:val="17"/>
                                <w:lang w:val="fr-CA"/>
                              </w:rPr>
                              <w:t xml:space="preserve">nfant et de faire des </w:t>
                            </w:r>
                            <w:r w:rsidRPr="00CF1B9F">
                              <w:rPr>
                                <w:color w:val="333333"/>
                                <w:szCs w:val="17"/>
                                <w:lang w:val="fr-CA"/>
                              </w:rPr>
                              <w:t xml:space="preserve">mises à jour </w:t>
                            </w:r>
                            <w:r w:rsidR="00396819" w:rsidRPr="00CF1B9F">
                              <w:rPr>
                                <w:color w:val="333333"/>
                                <w:szCs w:val="17"/>
                                <w:lang w:val="fr-CA"/>
                              </w:rPr>
                              <w:t xml:space="preserve">au niveau des  </w:t>
                            </w:r>
                            <w:r w:rsidRPr="00CF1B9F">
                              <w:rPr>
                                <w:color w:val="333333"/>
                                <w:szCs w:val="17"/>
                                <w:lang w:val="fr-CA"/>
                              </w:rPr>
                              <w:t>recommandations ou objectifs précédents ciblés.</w:t>
                            </w:r>
                          </w:p>
                          <w:p w14:paraId="4C381DE9" w14:textId="77777777" w:rsidR="00396819" w:rsidRPr="00CF1B9F" w:rsidRDefault="00396819" w:rsidP="00396819">
                            <w:pPr>
                              <w:pStyle w:val="BodyText"/>
                              <w:rPr>
                                <w:color w:val="333333"/>
                                <w:szCs w:val="17"/>
                                <w:lang w:val="fr-CA"/>
                              </w:rPr>
                            </w:pPr>
                            <w:r w:rsidRPr="00CF1B9F">
                              <w:rPr>
                                <w:color w:val="333333"/>
                                <w:szCs w:val="17"/>
                                <w:lang w:val="fr-CA"/>
                              </w:rPr>
                              <w:t xml:space="preserve">Nous ne voulons surtout pas que la technologie soit un obstacle, donc si vous n'avez pas accès régulièrement à un ordinateur/téléphone/tablette ou à </w:t>
                            </w:r>
                            <w:r w:rsidRPr="00CF1B9F">
                              <w:rPr>
                                <w:color w:val="333333"/>
                                <w:szCs w:val="17"/>
                                <w:lang w:val="fr-CA"/>
                              </w:rPr>
                              <w:br/>
                              <w:t>l’internet, veuillez communiquer avec votre superviseur pour déterminer quelle serait la meilleure façon de fournir un soutien.</w:t>
                            </w:r>
                          </w:p>
                          <w:p w14:paraId="1FE048FD" w14:textId="77777777" w:rsidR="00573782" w:rsidRPr="00CF1B9F" w:rsidRDefault="00396819" w:rsidP="00573782">
                            <w:pPr>
                              <w:pStyle w:val="BodyText"/>
                              <w:rPr>
                                <w:color w:val="333333"/>
                                <w:szCs w:val="17"/>
                                <w:lang w:val="fr-CA"/>
                              </w:rPr>
                            </w:pPr>
                            <w:r w:rsidRPr="00CF1B9F">
                              <w:rPr>
                                <w:color w:val="333333"/>
                                <w:szCs w:val="17"/>
                                <w:lang w:val="fr-CA"/>
                              </w:rPr>
                              <w:t>Bien sûr, nous apprécions toujours la communication ouverte et serions ravis que vous contactiez votre équipe à tout moment. Ils sont prêts à travailler avec vous  pour répondre à vos questions, fournir du soutien et trouver des solutions.</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B028" id="Text Box 14" o:spid="_x0000_s1030" type="#_x0000_t202" style="position:absolute;left:0;text-align:left;margin-left:213pt;margin-top:165pt;width:341.4pt;height:972.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" filled="f" stroked="f">
                <v:textbox inset="0,0,,0">
                  <w:txbxContent>
                    <w:p w14:paraId="79B11553" w14:textId="77777777" w:rsidR="00982DEA" w:rsidRPr="00CF1B9F" w:rsidRDefault="00982DEA" w:rsidP="007522B5">
                      <w:pPr>
                        <w:pStyle w:val="BodyText"/>
                        <w:rPr>
                          <w:color w:val="333333"/>
                          <w:szCs w:val="17"/>
                          <w:lang w:val="fr-CA"/>
                        </w:rPr>
                      </w:pPr>
                      <w:r w:rsidRPr="00CF1B9F">
                        <w:rPr>
                          <w:color w:val="333333"/>
                          <w:szCs w:val="17"/>
                          <w:lang w:val="fr-CA"/>
                        </w:rPr>
                        <w:t xml:space="preserve">Le Centre d’intervention en autisme (CIA) tiens toujours à cœur la santé et la sécurité de ses clients, de leurs familles et de ses employés, mais encore plus durant cette période. Pendant cet état d'urgence au Nouveau-Brunswick, nous allons continuer à suivre les lignes directrices établies par le Premier ministre et son équipe. Nous voulons continuer à nous assurer que nous faisons notre part pour maintenir notre communauté en santé et en sécurité. Ceci dit, nos clients et leur famille nous manque et nous nous ennuyons de travailler avec eux. </w:t>
                      </w:r>
                    </w:p>
                    <w:p w14:paraId="198C0EA9" w14:textId="77777777" w:rsidR="00FD6FC9" w:rsidRPr="00CF1B9F" w:rsidRDefault="00982DEA" w:rsidP="00FD6FC9">
                      <w:pPr>
                        <w:pStyle w:val="BodyText"/>
                        <w:rPr>
                          <w:color w:val="333333"/>
                          <w:szCs w:val="17"/>
                          <w:lang w:val="fr-CA"/>
                        </w:rPr>
                      </w:pPr>
                      <w:r w:rsidRPr="00CF1B9F">
                        <w:rPr>
                          <w:color w:val="333333"/>
                          <w:szCs w:val="17"/>
                          <w:lang w:val="fr-CA"/>
                        </w:rPr>
                        <w:t xml:space="preserve">Lors de cette fermeture, nous désirons sincèrement accompagner nos clients et leurs familles. Bien que nous ne savons pas combien de temps durera cette fermeture, nous pensons qu'elle pourrait être plus longue que nous le pensions au départ. Par conséquent, l’équipe CIA a été </w:t>
                      </w:r>
                      <w:r w:rsidR="00FA4CE7" w:rsidRPr="00CF1B9F">
                        <w:rPr>
                          <w:color w:val="333333"/>
                          <w:szCs w:val="17"/>
                          <w:lang w:val="fr-CA"/>
                        </w:rPr>
                        <w:t xml:space="preserve">proactive </w:t>
                      </w:r>
                      <w:r w:rsidRPr="00CF1B9F">
                        <w:rPr>
                          <w:color w:val="333333"/>
                          <w:szCs w:val="17"/>
                          <w:lang w:val="fr-CA"/>
                        </w:rPr>
                        <w:t xml:space="preserve">en effectuant des recherches et en offrant des formations sur la meilleure façon de fournir des services et de continuer à appuyer nos clients. Nous </w:t>
                      </w:r>
                      <w:r w:rsidR="00FA4CE7" w:rsidRPr="00CF1B9F">
                        <w:rPr>
                          <w:color w:val="333333"/>
                          <w:szCs w:val="17"/>
                          <w:lang w:val="fr-CA"/>
                        </w:rPr>
                        <w:t xml:space="preserve">allons donc passer de </w:t>
                      </w:r>
                      <w:r w:rsidRPr="00CF1B9F">
                        <w:rPr>
                          <w:color w:val="333333"/>
                          <w:szCs w:val="17"/>
                          <w:lang w:val="fr-CA"/>
                        </w:rPr>
                        <w:t>services</w:t>
                      </w:r>
                      <w:r w:rsidR="00FA4CE7" w:rsidRPr="00CF1B9F">
                        <w:rPr>
                          <w:color w:val="333333"/>
                          <w:szCs w:val="17"/>
                          <w:lang w:val="fr-CA"/>
                        </w:rPr>
                        <w:t xml:space="preserve"> à domicile/dans la communauté à des serv</w:t>
                      </w:r>
                      <w:r w:rsidR="00FD6FC9" w:rsidRPr="00CF1B9F">
                        <w:rPr>
                          <w:color w:val="333333"/>
                          <w:szCs w:val="17"/>
                          <w:lang w:val="fr-CA"/>
                        </w:rPr>
                        <w:t>ices en ligne pour les parents/</w:t>
                      </w:r>
                      <w:r w:rsidRPr="00CF1B9F">
                        <w:rPr>
                          <w:color w:val="333333"/>
                          <w:szCs w:val="17"/>
                          <w:lang w:val="fr-CA"/>
                        </w:rPr>
                        <w:t xml:space="preserve">tuteurs. Bien que nous </w:t>
                      </w:r>
                      <w:r w:rsidR="00FD6FC9" w:rsidRPr="00CF1B9F">
                        <w:rPr>
                          <w:color w:val="333333"/>
                          <w:szCs w:val="17"/>
                          <w:lang w:val="fr-CA"/>
                        </w:rPr>
                        <w:t xml:space="preserve">sommes très conscients </w:t>
                      </w:r>
                      <w:r w:rsidRPr="00CF1B9F">
                        <w:rPr>
                          <w:color w:val="333333"/>
                          <w:szCs w:val="17"/>
                          <w:lang w:val="fr-CA"/>
                        </w:rPr>
                        <w:t xml:space="preserve">que vous </w:t>
                      </w:r>
                      <w:r w:rsidR="00FD6FC9" w:rsidRPr="00CF1B9F">
                        <w:rPr>
                          <w:color w:val="333333"/>
                          <w:szCs w:val="17"/>
                          <w:lang w:val="fr-CA"/>
                        </w:rPr>
                        <w:t xml:space="preserve">devez </w:t>
                      </w:r>
                      <w:r w:rsidRPr="00CF1B9F">
                        <w:rPr>
                          <w:color w:val="333333"/>
                          <w:szCs w:val="17"/>
                          <w:lang w:val="fr-CA"/>
                        </w:rPr>
                        <w:t xml:space="preserve"> continuer à travailler, travailler </w:t>
                      </w:r>
                      <w:r w:rsidR="00FD6FC9" w:rsidRPr="00CF1B9F">
                        <w:rPr>
                          <w:color w:val="333333"/>
                          <w:szCs w:val="17"/>
                          <w:lang w:val="fr-CA"/>
                        </w:rPr>
                        <w:t xml:space="preserve">à partir de la maison </w:t>
                      </w:r>
                      <w:r w:rsidRPr="00CF1B9F">
                        <w:rPr>
                          <w:color w:val="333333"/>
                          <w:szCs w:val="17"/>
                          <w:lang w:val="fr-CA"/>
                        </w:rPr>
                        <w:t xml:space="preserve">ou simplement essayer de traverser ces moments difficiles, nous vous encourageons </w:t>
                      </w:r>
                      <w:r w:rsidR="00FD6FC9" w:rsidRPr="00CF1B9F">
                        <w:rPr>
                          <w:color w:val="333333"/>
                          <w:szCs w:val="17"/>
                          <w:lang w:val="fr-CA"/>
                        </w:rPr>
                        <w:t xml:space="preserve">de travailler avec votre </w:t>
                      </w:r>
                      <w:r w:rsidRPr="00CF1B9F">
                        <w:rPr>
                          <w:color w:val="333333"/>
                          <w:szCs w:val="17"/>
                          <w:lang w:val="fr-CA"/>
                        </w:rPr>
                        <w:t xml:space="preserve">équipe. Nous serions ravis de pouvoir établir avec vous un plan qui correspond le mieux aux besoins de votre enfant et à votre situation familiale actuelle. </w:t>
                      </w:r>
                      <w:r w:rsidR="00FD6FC9" w:rsidRPr="00CF1B9F">
                        <w:rPr>
                          <w:color w:val="333333"/>
                          <w:szCs w:val="17"/>
                          <w:lang w:val="fr-CA"/>
                        </w:rPr>
                        <w:t xml:space="preserve">Voici les options </w:t>
                      </w:r>
                      <w:r w:rsidRPr="00CF1B9F">
                        <w:rPr>
                          <w:color w:val="333333"/>
                          <w:szCs w:val="17"/>
                          <w:lang w:val="fr-CA"/>
                        </w:rPr>
                        <w:t>qui s'offrent à vous:</w:t>
                      </w:r>
                    </w:p>
                    <w:p w14:paraId="2D1B2676" w14:textId="77777777" w:rsidR="00FD6FC9" w:rsidRPr="00CF1B9F" w:rsidRDefault="00FD6FC9" w:rsidP="00FD6FC9">
                      <w:pPr>
                        <w:pStyle w:val="BodyText"/>
                        <w:numPr>
                          <w:ilvl w:val="0"/>
                          <w:numId w:val="18"/>
                        </w:numPr>
                        <w:rPr>
                          <w:color w:val="333333"/>
                          <w:szCs w:val="17"/>
                          <w:lang w:val="fr-CA"/>
                        </w:rPr>
                      </w:pPr>
                      <w:r w:rsidRPr="00CF1B9F">
                        <w:rPr>
                          <w:b/>
                          <w:color w:val="333333"/>
                          <w:szCs w:val="17"/>
                          <w:lang w:val="fr-CA"/>
                        </w:rPr>
                        <w:t>Travailler sur des cibles déjà maîtrisées</w:t>
                      </w:r>
                      <w:r w:rsidRPr="00CF1B9F">
                        <w:rPr>
                          <w:color w:val="333333"/>
                          <w:szCs w:val="17"/>
                          <w:lang w:val="fr-CA"/>
                        </w:rPr>
                        <w:t>: travailler sur des cibles qui ont été acquises durant les sessions avec l’intervenant en comportement (IC). Ceci implique des rencontres hebdomadaires en ligne en face à face avec votre superviseur et sera adapté à vos besoins actuels. Il s’agira donc de pratiquer des essais tout en ayant votre superviseur disponible pour répondre aux questions ou fournir du coaching.</w:t>
                      </w:r>
                    </w:p>
                    <w:p w14:paraId="059F5822" w14:textId="77777777" w:rsidR="00FD6FC9" w:rsidRPr="00CF1B9F" w:rsidRDefault="00FD6FC9" w:rsidP="00FD6FC9">
                      <w:pPr>
                        <w:pStyle w:val="BodyText"/>
                        <w:numPr>
                          <w:ilvl w:val="0"/>
                          <w:numId w:val="18"/>
                        </w:numPr>
                        <w:rPr>
                          <w:color w:val="333333"/>
                          <w:szCs w:val="17"/>
                          <w:lang w:val="fr-CA"/>
                        </w:rPr>
                      </w:pPr>
                      <w:r w:rsidRPr="00CF1B9F">
                        <w:rPr>
                          <w:b/>
                          <w:color w:val="333333"/>
                          <w:szCs w:val="17"/>
                          <w:lang w:val="fr-CA"/>
                        </w:rPr>
                        <w:t>Soutien pour des comportements et/ou routines difficiles</w:t>
                      </w:r>
                      <w:r w:rsidRPr="00CF1B9F">
                        <w:rPr>
                          <w:color w:val="333333"/>
                          <w:szCs w:val="17"/>
                          <w:lang w:val="fr-CA"/>
                        </w:rPr>
                        <w:t>: rencontres  hebdomadaires en face à face avec votre superviseur afin de recevoir du coaching et de la formation pour que vous ayez du succès jusqu’ la prochaine rencontre. Il ne s'agit pas d'ajouter du travail à votre journée mais plutôt de vous aider à intégrer des objectifs dans vos activités quotidiennes.</w:t>
                      </w:r>
                    </w:p>
                    <w:p w14:paraId="4D04CCF8" w14:textId="77777777" w:rsidR="00FD6FC9" w:rsidRPr="00CF1B9F" w:rsidRDefault="00FD6FC9" w:rsidP="00FD6FC9">
                      <w:pPr>
                        <w:pStyle w:val="BodyText"/>
                        <w:numPr>
                          <w:ilvl w:val="0"/>
                          <w:numId w:val="18"/>
                        </w:numPr>
                        <w:rPr>
                          <w:color w:val="333333"/>
                          <w:szCs w:val="17"/>
                          <w:lang w:val="fr-CA"/>
                        </w:rPr>
                      </w:pPr>
                      <w:r w:rsidRPr="00CF1B9F">
                        <w:rPr>
                          <w:b/>
                          <w:color w:val="333333"/>
                          <w:szCs w:val="17"/>
                          <w:lang w:val="fr-CA"/>
                        </w:rPr>
                        <w:t>Suivi</w:t>
                      </w:r>
                      <w:r w:rsidR="00396819" w:rsidRPr="00CF1B9F">
                        <w:rPr>
                          <w:b/>
                          <w:color w:val="333333"/>
                          <w:szCs w:val="17"/>
                          <w:lang w:val="fr-CA"/>
                        </w:rPr>
                        <w:t>s</w:t>
                      </w:r>
                      <w:r w:rsidRPr="00CF1B9F">
                        <w:rPr>
                          <w:b/>
                          <w:color w:val="333333"/>
                          <w:szCs w:val="17"/>
                          <w:lang w:val="fr-CA"/>
                        </w:rPr>
                        <w:t xml:space="preserve"> hebdomadaires</w:t>
                      </w:r>
                      <w:r w:rsidRPr="00CF1B9F">
                        <w:rPr>
                          <w:color w:val="333333"/>
                          <w:szCs w:val="17"/>
                          <w:lang w:val="fr-CA"/>
                        </w:rPr>
                        <w:t xml:space="preserve">: pour discuter de </w:t>
                      </w:r>
                      <w:r w:rsidR="00396819" w:rsidRPr="00CF1B9F">
                        <w:rPr>
                          <w:color w:val="333333"/>
                          <w:szCs w:val="17"/>
                          <w:lang w:val="fr-CA"/>
                        </w:rPr>
                        <w:t xml:space="preserve">vos </w:t>
                      </w:r>
                      <w:r w:rsidRPr="00CF1B9F">
                        <w:rPr>
                          <w:color w:val="333333"/>
                          <w:szCs w:val="17"/>
                          <w:lang w:val="fr-CA"/>
                        </w:rPr>
                        <w:t>préoccupations</w:t>
                      </w:r>
                      <w:r w:rsidR="00396819" w:rsidRPr="00CF1B9F">
                        <w:rPr>
                          <w:color w:val="333333"/>
                          <w:szCs w:val="17"/>
                          <w:lang w:val="fr-CA"/>
                        </w:rPr>
                        <w:t xml:space="preserve"> </w:t>
                      </w:r>
                      <w:r w:rsidRPr="00CF1B9F">
                        <w:rPr>
                          <w:color w:val="333333"/>
                          <w:szCs w:val="17"/>
                          <w:lang w:val="fr-CA"/>
                        </w:rPr>
                        <w:t>concernant votre e</w:t>
                      </w:r>
                      <w:r w:rsidR="00396819" w:rsidRPr="00CF1B9F">
                        <w:rPr>
                          <w:color w:val="333333"/>
                          <w:szCs w:val="17"/>
                          <w:lang w:val="fr-CA"/>
                        </w:rPr>
                        <w:t xml:space="preserve">nfant et de faire des </w:t>
                      </w:r>
                      <w:r w:rsidRPr="00CF1B9F">
                        <w:rPr>
                          <w:color w:val="333333"/>
                          <w:szCs w:val="17"/>
                          <w:lang w:val="fr-CA"/>
                        </w:rPr>
                        <w:t xml:space="preserve">mises à jour </w:t>
                      </w:r>
                      <w:r w:rsidR="00396819" w:rsidRPr="00CF1B9F">
                        <w:rPr>
                          <w:color w:val="333333"/>
                          <w:szCs w:val="17"/>
                          <w:lang w:val="fr-CA"/>
                        </w:rPr>
                        <w:t xml:space="preserve">au niveau des  </w:t>
                      </w:r>
                      <w:r w:rsidRPr="00CF1B9F">
                        <w:rPr>
                          <w:color w:val="333333"/>
                          <w:szCs w:val="17"/>
                          <w:lang w:val="fr-CA"/>
                        </w:rPr>
                        <w:t>recommandations ou objectifs précédents ciblés.</w:t>
                      </w:r>
                    </w:p>
                    <w:p w14:paraId="4C381DE9" w14:textId="77777777" w:rsidR="00396819" w:rsidRPr="00CF1B9F" w:rsidRDefault="00396819" w:rsidP="00396819">
                      <w:pPr>
                        <w:pStyle w:val="BodyText"/>
                        <w:rPr>
                          <w:color w:val="333333"/>
                          <w:szCs w:val="17"/>
                          <w:lang w:val="fr-CA"/>
                        </w:rPr>
                      </w:pPr>
                      <w:r w:rsidRPr="00CF1B9F">
                        <w:rPr>
                          <w:color w:val="333333"/>
                          <w:szCs w:val="17"/>
                          <w:lang w:val="fr-CA"/>
                        </w:rPr>
                        <w:t xml:space="preserve">Nous ne voulons surtout pas que la technologie soit un obstacle, donc si vous n'avez pas accès régulièrement à un ordinateur/téléphone/tablette ou à </w:t>
                      </w:r>
                      <w:r w:rsidRPr="00CF1B9F">
                        <w:rPr>
                          <w:color w:val="333333"/>
                          <w:szCs w:val="17"/>
                          <w:lang w:val="fr-CA"/>
                        </w:rPr>
                        <w:br/>
                        <w:t>l’internet, veuillez communiquer avec votre superviseur pour déterminer quelle serait la meilleure façon de fournir un soutien.</w:t>
                      </w:r>
                    </w:p>
                    <w:p w14:paraId="1FE048FD" w14:textId="77777777" w:rsidR="00573782" w:rsidRPr="00CF1B9F" w:rsidRDefault="00396819" w:rsidP="00573782">
                      <w:pPr>
                        <w:pStyle w:val="BodyText"/>
                        <w:rPr>
                          <w:color w:val="333333"/>
                          <w:szCs w:val="17"/>
                          <w:lang w:val="fr-CA"/>
                        </w:rPr>
                      </w:pPr>
                      <w:r w:rsidRPr="00CF1B9F">
                        <w:rPr>
                          <w:color w:val="333333"/>
                          <w:szCs w:val="17"/>
                          <w:lang w:val="fr-CA"/>
                        </w:rPr>
                        <w:t>Bien sûr, nous apprécions toujours la communication ouverte et serions ravis que vous contactiez votre équipe à tout moment. Ils sont prêts à travailler avec vous  pour répondre à vos questions, fournir du soutien et trouver des solutions.</w:t>
                      </w:r>
                    </w:p>
                  </w:txbxContent>
                </v:textbox>
                <w10:wrap anchorx="page" anchory="page"/>
              </v:shape>
            </w:pict>
          </mc:Fallback>
        </mc:AlternateContent>
      </w:r>
    </w:p>
    <w:p w14:paraId="357E3112" w14:textId="6AEC8456" w:rsidR="001F5016" w:rsidRDefault="00B00AFF" w:rsidP="00615B15">
      <w:pPr>
        <w:pStyle w:val="BodyText"/>
        <w:rPr>
          <w:noProof/>
        </w:rPr>
      </w:pPr>
      <w:r>
        <w:rPr>
          <w:noProof/>
          <w:lang w:eastAsia="zh-TW"/>
        </w:rPr>
        <mc:AlternateContent>
          <mc:Choice Requires="wps">
            <w:drawing>
              <wp:anchor distT="0" distB="0" distL="114300" distR="114300" simplePos="0" relativeHeight="251708416" behindDoc="0" locked="0" layoutInCell="1" allowOverlap="1" wp14:anchorId="5CE9FB2C" wp14:editId="10309473">
                <wp:simplePos x="0" y="0"/>
                <wp:positionH relativeFrom="column">
                  <wp:posOffset>-918210</wp:posOffset>
                </wp:positionH>
                <wp:positionV relativeFrom="paragraph">
                  <wp:posOffset>4872990</wp:posOffset>
                </wp:positionV>
                <wp:extent cx="2194560" cy="745490"/>
                <wp:effectExtent l="0" t="3810" r="0" b="3175"/>
                <wp:wrapNone/>
                <wp:docPr id="7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91DCB" w14:textId="77777777" w:rsidR="00A5576D" w:rsidRPr="00A5576D" w:rsidRDefault="00A5576D" w:rsidP="00A5576D">
                            <w:pPr>
                              <w:jc w:val="center"/>
                              <w:rPr>
                                <w:color w:val="0099CC"/>
                                <w:sz w:val="28"/>
                                <w:szCs w:val="28"/>
                                <w:lang w:val="fr-CA"/>
                              </w:rPr>
                            </w:pPr>
                            <w:r w:rsidRPr="00A5576D">
                              <w:rPr>
                                <w:rFonts w:cstheme="minorHAnsi"/>
                                <w:b/>
                                <w:color w:val="0099CC"/>
                                <w:sz w:val="28"/>
                                <w:szCs w:val="28"/>
                                <w:lang w:val="fr-CA"/>
                              </w:rPr>
                              <w:t>Journée mondiale de la sensibilisation à l’autisme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CE9FB2C" id="Text Box 363" o:spid="_x0000_s1031" type="#_x0000_t202" style="position:absolute;left:0;text-align:left;margin-left:-72.3pt;margin-top:383.7pt;width:172.8pt;height:58.7pt;z-index:251708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" stroked="f">
                <v:textbox style="mso-fit-shape-to-text:t">
                  <w:txbxContent>
                    <w:p w14:paraId="59291DCB" w14:textId="77777777" w:rsidR="00A5576D" w:rsidRPr="00A5576D" w:rsidRDefault="00A5576D" w:rsidP="00A5576D">
                      <w:pPr>
                        <w:jc w:val="center"/>
                        <w:rPr>
                          <w:color w:val="0099CC"/>
                          <w:sz w:val="28"/>
                          <w:szCs w:val="28"/>
                          <w:lang w:val="fr-CA"/>
                        </w:rPr>
                      </w:pPr>
                      <w:r w:rsidRPr="00A5576D">
                        <w:rPr>
                          <w:rFonts w:cstheme="minorHAnsi"/>
                          <w:b/>
                          <w:color w:val="0099CC"/>
                          <w:sz w:val="28"/>
                          <w:szCs w:val="28"/>
                          <w:lang w:val="fr-CA"/>
                        </w:rPr>
                        <w:t>Journée mondiale de la sensibilisation à l’autisme</w:t>
                      </w:r>
                    </w:p>
                  </w:txbxContent>
                </v:textbox>
              </v:shape>
            </w:pict>
          </mc:Fallback>
        </mc:AlternateContent>
      </w:r>
      <w:r w:rsidR="0074024A" w:rsidRPr="0074024A">
        <w:rPr>
          <w:noProof/>
        </w:rPr>
        <w:drawing>
          <wp:anchor distT="0" distB="0" distL="114300" distR="114300" simplePos="0" relativeHeight="251716608" behindDoc="1" locked="0" layoutInCell="1" allowOverlap="1" wp14:anchorId="17559E94" wp14:editId="4AB15434">
            <wp:simplePos x="0" y="0"/>
            <wp:positionH relativeFrom="page">
              <wp:posOffset>514350</wp:posOffset>
            </wp:positionH>
            <wp:positionV relativeFrom="page">
              <wp:posOffset>8168640</wp:posOffset>
            </wp:positionV>
            <wp:extent cx="1756410" cy="1165860"/>
            <wp:effectExtent l="19050" t="0" r="0" b="0"/>
            <wp:wrapTight wrapText="bothSides">
              <wp:wrapPolygon edited="0">
                <wp:start x="-234" y="0"/>
                <wp:lineTo x="-234" y="21176"/>
                <wp:lineTo x="21553" y="21176"/>
                <wp:lineTo x="21553" y="0"/>
                <wp:lineTo x="-234" y="0"/>
              </wp:wrapPolygon>
            </wp:wrapTight>
            <wp:docPr id="11" name="Picture 12" descr="Finger Painting for Kids – Benefits and Lesson Plans Tutor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ger Painting for Kids – Benefits and Lesson Plans Tutorial ..."/>
                    <pic:cNvPicPr>
                      <a:picLocks noChangeAspect="1" noChangeArrowheads="1"/>
                    </pic:cNvPicPr>
                  </pic:nvPicPr>
                  <pic:blipFill>
                    <a:blip r:embed="rId14" cstate="print"/>
                    <a:srcRect/>
                    <a:stretch>
                      <a:fillRect/>
                    </a:stretch>
                  </pic:blipFill>
                  <pic:spPr bwMode="auto">
                    <a:xfrm>
                      <a:off x="0" y="0"/>
                      <a:ext cx="1756410" cy="116586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82816" behindDoc="0" locked="0" layoutInCell="1" allowOverlap="1" wp14:anchorId="0FF830D3" wp14:editId="12920226">
                <wp:simplePos x="0" y="0"/>
                <wp:positionH relativeFrom="page">
                  <wp:posOffset>-22860</wp:posOffset>
                </wp:positionH>
                <wp:positionV relativeFrom="page">
                  <wp:posOffset>9509760</wp:posOffset>
                </wp:positionV>
                <wp:extent cx="1272540" cy="243840"/>
                <wp:effectExtent l="5715" t="13335" r="7620" b="9525"/>
                <wp:wrapNone/>
                <wp:docPr id="7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243840"/>
                        </a:xfrm>
                        <a:prstGeom prst="rect">
                          <a:avLst/>
                        </a:prstGeom>
                        <a:solidFill>
                          <a:srgbClr val="0099CC"/>
                        </a:solidFill>
                        <a:ln w="9525">
                          <a:solidFill>
                            <a:srgbClr val="0099CC"/>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288CD6" id="Rectangle 338" o:spid="_x0000_s1026" style="position:absolute;margin-left:-1.8pt;margin-top:748.8pt;width:100.2pt;height:19.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" fillcolor="#09c" strokecolor="#09c">
                <v:textbox style="mso-fit-shape-to-text:t" inset="0,0,0,0"/>
                <w10:wrap anchorx="page" anchory="page"/>
              </v:rect>
            </w:pict>
          </mc:Fallback>
        </mc:AlternateContent>
      </w:r>
      <w:r>
        <w:rPr>
          <w:noProof/>
        </w:rPr>
        <mc:AlternateContent>
          <mc:Choice Requires="wps">
            <w:drawing>
              <wp:anchor distT="0" distB="0" distL="114300" distR="114300" simplePos="0" relativeHeight="251681792" behindDoc="0" locked="0" layoutInCell="1" allowOverlap="1" wp14:anchorId="3F75D1A3" wp14:editId="2F480153">
                <wp:simplePos x="0" y="0"/>
                <wp:positionH relativeFrom="page">
                  <wp:posOffset>1249680</wp:posOffset>
                </wp:positionH>
                <wp:positionV relativeFrom="page">
                  <wp:posOffset>9509760</wp:posOffset>
                </wp:positionV>
                <wp:extent cx="1341120" cy="243840"/>
                <wp:effectExtent l="11430" t="13335" r="9525" b="9525"/>
                <wp:wrapNone/>
                <wp:docPr id="7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243840"/>
                        </a:xfrm>
                        <a:prstGeom prst="rect">
                          <a:avLst/>
                        </a:prstGeom>
                        <a:solidFill>
                          <a:srgbClr val="92D050"/>
                        </a:solidFill>
                        <a:ln w="9525">
                          <a:solidFill>
                            <a:srgbClr val="92D050"/>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5750764" id="Rectangle 337" o:spid="_x0000_s1026" style="position:absolute;margin-left:98.4pt;margin-top:748.8pt;width:105.6pt;height:19.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" fillcolor="#92d050" strokecolor="#92d050">
                <v:textbox style="mso-fit-shape-to-text:t" inset="0,0,0,0"/>
                <w10:wrap anchorx="page" anchory="page"/>
              </v:rect>
            </w:pict>
          </mc:Fallback>
        </mc:AlternateContent>
      </w:r>
      <w:r>
        <w:rPr>
          <w:noProof/>
        </w:rPr>
        <mc:AlternateContent>
          <mc:Choice Requires="wps">
            <w:drawing>
              <wp:anchor distT="0" distB="0" distL="114300" distR="114300" simplePos="0" relativeHeight="251683840" behindDoc="0" locked="0" layoutInCell="1" allowOverlap="1" wp14:anchorId="25F842E4" wp14:editId="46730E4E">
                <wp:simplePos x="0" y="0"/>
                <wp:positionH relativeFrom="page">
                  <wp:posOffset>2590800</wp:posOffset>
                </wp:positionH>
                <wp:positionV relativeFrom="page">
                  <wp:posOffset>9509760</wp:posOffset>
                </wp:positionV>
                <wp:extent cx="1325880" cy="243840"/>
                <wp:effectExtent l="9525" t="13335" r="7620" b="9525"/>
                <wp:wrapNone/>
                <wp:docPr id="71"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43840"/>
                        </a:xfrm>
                        <a:prstGeom prst="rect">
                          <a:avLst/>
                        </a:prstGeom>
                        <a:solidFill>
                          <a:srgbClr val="FF5050"/>
                        </a:solidFill>
                        <a:ln w="9525">
                          <a:solidFill>
                            <a:srgbClr val="FF5050"/>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67D009" id="Rectangle 339" o:spid="_x0000_s1026" style="position:absolute;margin-left:204pt;margin-top:748.8pt;width:104.4pt;height:19.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" fillcolor="#ff5050" strokecolor="#ff5050">
                <v:textbox style="mso-fit-shape-to-text:t" inset="0,0,0,0"/>
                <w10:wrap anchorx="page" anchory="page"/>
              </v:rect>
            </w:pict>
          </mc:Fallback>
        </mc:AlternateContent>
      </w:r>
      <w:r>
        <w:rPr>
          <w:noProof/>
        </w:rPr>
        <mc:AlternateContent>
          <mc:Choice Requires="wps">
            <w:drawing>
              <wp:anchor distT="0" distB="0" distL="114300" distR="114300" simplePos="0" relativeHeight="251685888" behindDoc="0" locked="0" layoutInCell="1" allowOverlap="1" wp14:anchorId="402AF527" wp14:editId="40496D87">
                <wp:simplePos x="0" y="0"/>
                <wp:positionH relativeFrom="page">
                  <wp:posOffset>3916680</wp:posOffset>
                </wp:positionH>
                <wp:positionV relativeFrom="page">
                  <wp:posOffset>9509760</wp:posOffset>
                </wp:positionV>
                <wp:extent cx="1280160" cy="243840"/>
                <wp:effectExtent l="11430" t="13335" r="13335" b="9525"/>
                <wp:wrapNone/>
                <wp:docPr id="7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43840"/>
                        </a:xfrm>
                        <a:prstGeom prst="rect">
                          <a:avLst/>
                        </a:prstGeom>
                        <a:solidFill>
                          <a:srgbClr val="FF9933"/>
                        </a:solidFill>
                        <a:ln w="9525">
                          <a:solidFill>
                            <a:srgbClr val="FF9933"/>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FCD2D29" id="Rectangle 341" o:spid="_x0000_s1026" style="position:absolute;margin-left:308.4pt;margin-top:748.8pt;width:100.8pt;height:19.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" fillcolor="#f93" strokecolor="#f93">
                <v:textbox style="mso-fit-shape-to-text:t" inset="0,0,0,0"/>
                <w10:wrap anchorx="page" anchory="page"/>
              </v:rect>
            </w:pict>
          </mc:Fallback>
        </mc:AlternateContent>
      </w:r>
      <w:r>
        <w:rPr>
          <w:noProof/>
        </w:rPr>
        <mc:AlternateContent>
          <mc:Choice Requires="wps">
            <w:drawing>
              <wp:anchor distT="0" distB="0" distL="114300" distR="114300" simplePos="0" relativeHeight="251684864" behindDoc="0" locked="0" layoutInCell="1" allowOverlap="1" wp14:anchorId="4B0BA838" wp14:editId="52B17A42">
                <wp:simplePos x="0" y="0"/>
                <wp:positionH relativeFrom="page">
                  <wp:posOffset>5196840</wp:posOffset>
                </wp:positionH>
                <wp:positionV relativeFrom="page">
                  <wp:posOffset>9509760</wp:posOffset>
                </wp:positionV>
                <wp:extent cx="1363980" cy="243840"/>
                <wp:effectExtent l="5715" t="13335" r="11430" b="9525"/>
                <wp:wrapNone/>
                <wp:docPr id="6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243840"/>
                        </a:xfrm>
                        <a:prstGeom prst="rect">
                          <a:avLst/>
                        </a:prstGeom>
                        <a:solidFill>
                          <a:srgbClr val="660066"/>
                        </a:solidFill>
                        <a:ln w="9525">
                          <a:solidFill>
                            <a:srgbClr val="660066"/>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9889E9" id="Rectangle 340" o:spid="_x0000_s1026" style="position:absolute;margin-left:409.2pt;margin-top:748.8pt;width:107.4pt;height:19.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" fillcolor="#606" strokecolor="#606">
                <v:textbox style="mso-fit-shape-to-text:t" inset="0,0,0,0"/>
                <w10:wrap anchorx="page" anchory="page"/>
              </v:rect>
            </w:pict>
          </mc:Fallback>
        </mc:AlternateContent>
      </w:r>
      <w:r>
        <w:rPr>
          <w:noProof/>
        </w:rPr>
        <mc:AlternateContent>
          <mc:Choice Requires="wps">
            <w:drawing>
              <wp:anchor distT="0" distB="0" distL="114300" distR="114300" simplePos="0" relativeHeight="251686912" behindDoc="0" locked="0" layoutInCell="1" allowOverlap="1" wp14:anchorId="19413806" wp14:editId="483F3DFB">
                <wp:simplePos x="0" y="0"/>
                <wp:positionH relativeFrom="page">
                  <wp:posOffset>6560820</wp:posOffset>
                </wp:positionH>
                <wp:positionV relativeFrom="page">
                  <wp:posOffset>9509760</wp:posOffset>
                </wp:positionV>
                <wp:extent cx="1219200" cy="243840"/>
                <wp:effectExtent l="7620" t="13335" r="11430" b="9525"/>
                <wp:wrapNone/>
                <wp:docPr id="6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43840"/>
                        </a:xfrm>
                        <a:prstGeom prst="rect">
                          <a:avLst/>
                        </a:prstGeom>
                        <a:solidFill>
                          <a:srgbClr val="00CC99"/>
                        </a:solidFill>
                        <a:ln w="9525">
                          <a:solidFill>
                            <a:srgbClr val="00CC99"/>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B7F3256" id="Rectangle 342" o:spid="_x0000_s1026" style="position:absolute;margin-left:516.6pt;margin-top:748.8pt;width:96pt;height:19.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" fillcolor="#0c9" strokecolor="#0c9">
                <v:textbox style="mso-fit-shape-to-text:t" inset="0,0,0,0"/>
                <w10:wrap anchorx="page" anchory="page"/>
              </v:rect>
            </w:pict>
          </mc:Fallback>
        </mc:AlternateContent>
      </w:r>
      <w:r>
        <w:rPr>
          <w:noProof/>
        </w:rPr>
        <mc:AlternateContent>
          <mc:Choice Requires="wps">
            <w:drawing>
              <wp:anchor distT="0" distB="0" distL="114300" distR="114300" simplePos="0" relativeHeight="251651072" behindDoc="0" locked="0" layoutInCell="1" allowOverlap="1" wp14:anchorId="760F0330" wp14:editId="3BCFF891">
                <wp:simplePos x="0" y="0"/>
                <wp:positionH relativeFrom="page">
                  <wp:posOffset>2540000</wp:posOffset>
                </wp:positionH>
                <wp:positionV relativeFrom="page">
                  <wp:posOffset>3149600</wp:posOffset>
                </wp:positionV>
                <wp:extent cx="91440" cy="91440"/>
                <wp:effectExtent l="0" t="0" r="0" b="0"/>
                <wp:wrapNone/>
                <wp:docPr id="6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0DAA9"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0330" id="Text Box 144" o:spid="_x0000_s1032" type="#_x0000_t202" style="position:absolute;left:0;text-align:left;margin-left:200pt;margin-top:24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" filled="f" stroked="f">
                <v:textbox inset="0,0,0,0">
                  <w:txbxContent>
                    <w:p w14:paraId="6570DAA9"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38FA2D71" wp14:editId="281BD0F6">
                <wp:simplePos x="0" y="0"/>
                <wp:positionH relativeFrom="page">
                  <wp:posOffset>476250</wp:posOffset>
                </wp:positionH>
                <wp:positionV relativeFrom="page">
                  <wp:posOffset>1638300</wp:posOffset>
                </wp:positionV>
                <wp:extent cx="6810375" cy="0"/>
                <wp:effectExtent l="0" t="0" r="0" b="0"/>
                <wp:wrapNone/>
                <wp:docPr id="6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02BAE2F" id="Line 26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" stroked="f">
                <w10:wrap anchorx="page" anchory="page"/>
              </v:line>
            </w:pict>
          </mc:Fallback>
        </mc:AlternateContent>
      </w:r>
      <w:r>
        <w:rPr>
          <w:noProof/>
        </w:rPr>
        <mc:AlternateContent>
          <mc:Choice Requires="wps">
            <w:drawing>
              <wp:anchor distT="0" distB="0" distL="114300" distR="114300" simplePos="0" relativeHeight="251653120" behindDoc="0" locked="0" layoutInCell="1" allowOverlap="1" wp14:anchorId="70AE1C31" wp14:editId="7C13441F">
                <wp:simplePos x="0" y="0"/>
                <wp:positionH relativeFrom="page">
                  <wp:posOffset>2529840</wp:posOffset>
                </wp:positionH>
                <wp:positionV relativeFrom="page">
                  <wp:posOffset>6601460</wp:posOffset>
                </wp:positionV>
                <wp:extent cx="91440" cy="91440"/>
                <wp:effectExtent l="0" t="635" r="0" b="3175"/>
                <wp:wrapNone/>
                <wp:docPr id="65"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AA04A"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E1C31" id="Text Box 148" o:spid="_x0000_s1033" type="#_x0000_t202" style="position:absolute;left:0;text-align:left;margin-left:199.2pt;margin-top:51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" filled="f" stroked="f">
                <v:textbox inset="0,0,0,0">
                  <w:txbxContent>
                    <w:p w14:paraId="438AA04A" w14:textId="77777777" w:rsidR="005B7866" w:rsidRDefault="005B7866" w:rsidP="00103E9E">
                      <w:pPr>
                        <w:pStyle w:val="BodyText"/>
                      </w:pPr>
                    </w:p>
                  </w:txbxContent>
                </v:textbox>
                <w10:wrap anchorx="page" anchory="page"/>
              </v:shape>
            </w:pict>
          </mc:Fallback>
        </mc:AlternateContent>
      </w:r>
      <w:r w:rsidR="005B7866">
        <w:rPr>
          <w:noProof/>
        </w:rPr>
        <w:br w:type="page"/>
      </w:r>
      <w:r>
        <w:rPr>
          <w:noProof/>
        </w:rPr>
        <w:lastRenderedPageBreak/>
        <mc:AlternateContent>
          <mc:Choice Requires="wps">
            <w:drawing>
              <wp:anchor distT="0" distB="0" distL="114300" distR="114300" simplePos="0" relativeHeight="251639808" behindDoc="0" locked="0" layoutInCell="1" allowOverlap="1" wp14:anchorId="627C8354" wp14:editId="41135611">
                <wp:simplePos x="0" y="0"/>
                <wp:positionH relativeFrom="page">
                  <wp:posOffset>2887980</wp:posOffset>
                </wp:positionH>
                <wp:positionV relativeFrom="page">
                  <wp:posOffset>2819400</wp:posOffset>
                </wp:positionV>
                <wp:extent cx="4114800" cy="5974080"/>
                <wp:effectExtent l="1905" t="0" r="0" b="0"/>
                <wp:wrapNone/>
                <wp:docPr id="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97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8672" w14:textId="77777777" w:rsidR="00951E45" w:rsidRPr="00CF1B9F" w:rsidRDefault="00E777FD" w:rsidP="0035492E">
                            <w:pPr>
                              <w:pStyle w:val="BodyText"/>
                              <w:rPr>
                                <w:b/>
                                <w:color w:val="333333"/>
                                <w:lang w:val="fr-CA"/>
                              </w:rPr>
                            </w:pPr>
                            <w:r w:rsidRPr="00CF1B9F">
                              <w:rPr>
                                <w:b/>
                                <w:color w:val="333333"/>
                                <w:lang w:val="fr-CA"/>
                              </w:rPr>
                              <w:t>Horaires visuels</w:t>
                            </w:r>
                          </w:p>
                          <w:p w14:paraId="0D8A9DDB" w14:textId="77777777" w:rsidR="00E777FD" w:rsidRPr="00CF1B9F" w:rsidRDefault="00E777FD" w:rsidP="00E777FD">
                            <w:pPr>
                              <w:pStyle w:val="BodyText"/>
                              <w:rPr>
                                <w:color w:val="333333"/>
                                <w:lang w:val="fr-CA"/>
                              </w:rPr>
                            </w:pPr>
                            <w:r w:rsidRPr="00CF1B9F">
                              <w:rPr>
                                <w:color w:val="333333"/>
                                <w:lang w:val="fr-CA"/>
                              </w:rPr>
                              <w:t>Nous sommes conscients que cette période a été éprouvante pour bon nombre d'entre nous : à la fois les clients, les familles et le personnel. Tout comme nos clients, nous savons que nos familles sont différentes quand à la façon dont elles ont été touchées par COVID-19.</w:t>
                            </w:r>
                          </w:p>
                          <w:p w14:paraId="19D69741" w14:textId="77777777" w:rsidR="00E777FD" w:rsidRPr="00CF1B9F" w:rsidRDefault="00E777FD" w:rsidP="00E777FD">
                            <w:pPr>
                              <w:pStyle w:val="BodyText"/>
                              <w:rPr>
                                <w:color w:val="333333"/>
                                <w:lang w:val="fr-CA"/>
                              </w:rPr>
                            </w:pPr>
                            <w:r w:rsidRPr="00CF1B9F">
                              <w:rPr>
                                <w:color w:val="333333"/>
                                <w:lang w:val="fr-CA"/>
                              </w:rPr>
                              <w:t xml:space="preserve">Pour certains d'entre vous, vous constatez peut-être que votre routine n'est pas très différente de ce qu'elle </w:t>
                            </w:r>
                            <w:r w:rsidR="006409B8" w:rsidRPr="00CF1B9F">
                              <w:rPr>
                                <w:color w:val="333333"/>
                                <w:lang w:val="fr-CA"/>
                              </w:rPr>
                              <w:t xml:space="preserve">était auparavant. </w:t>
                            </w:r>
                            <w:r w:rsidRPr="00CF1B9F">
                              <w:rPr>
                                <w:color w:val="333333"/>
                                <w:lang w:val="fr-CA"/>
                              </w:rPr>
                              <w:t xml:space="preserve">Pour d'autres, le changement de routine </w:t>
                            </w:r>
                            <w:r w:rsidR="003532D8" w:rsidRPr="00CF1B9F">
                              <w:rPr>
                                <w:color w:val="333333"/>
                                <w:lang w:val="fr-CA"/>
                              </w:rPr>
                              <w:t xml:space="preserve">est important, avec entre autre pas d’options de garde d'enfants et </w:t>
                            </w:r>
                            <w:r w:rsidR="006409B8" w:rsidRPr="00CF1B9F">
                              <w:rPr>
                                <w:color w:val="333333"/>
                                <w:lang w:val="fr-CA"/>
                              </w:rPr>
                              <w:t xml:space="preserve">la présence de </w:t>
                            </w:r>
                            <w:r w:rsidRPr="00CF1B9F">
                              <w:rPr>
                                <w:color w:val="333333"/>
                                <w:lang w:val="fr-CA"/>
                              </w:rPr>
                              <w:t>frère</w:t>
                            </w:r>
                            <w:r w:rsidR="006409B8" w:rsidRPr="00CF1B9F">
                              <w:rPr>
                                <w:color w:val="333333"/>
                                <w:lang w:val="fr-CA"/>
                              </w:rPr>
                              <w:t>s et sœurs plus âgés</w:t>
                            </w:r>
                            <w:r w:rsidR="003532D8" w:rsidRPr="00CF1B9F">
                              <w:rPr>
                                <w:color w:val="333333"/>
                                <w:lang w:val="fr-CA"/>
                              </w:rPr>
                              <w:t xml:space="preserve"> à la maison, </w:t>
                            </w:r>
                          </w:p>
                          <w:p w14:paraId="58755108" w14:textId="77777777" w:rsidR="00E777FD" w:rsidRPr="00CF1B9F" w:rsidRDefault="00E777FD" w:rsidP="00E777FD">
                            <w:pPr>
                              <w:pStyle w:val="BodyText"/>
                              <w:rPr>
                                <w:color w:val="333333"/>
                                <w:lang w:val="fr-CA"/>
                              </w:rPr>
                            </w:pPr>
                            <w:r w:rsidRPr="00CF1B9F">
                              <w:rPr>
                                <w:color w:val="333333"/>
                                <w:lang w:val="fr-CA"/>
                              </w:rPr>
                              <w:t xml:space="preserve">Pour nos enfants autistes, nous savons également que l'adaptation à ces changements de routine peut être plus difficile. </w:t>
                            </w:r>
                            <w:r w:rsidR="003532D8" w:rsidRPr="00CF1B9F">
                              <w:rPr>
                                <w:color w:val="333333"/>
                                <w:lang w:val="fr-CA"/>
                              </w:rPr>
                              <w:t xml:space="preserve">Un horaire visuel est une stratégie que vous pouvez essayer pour aider votre </w:t>
                            </w:r>
                            <w:r w:rsidRPr="00CF1B9F">
                              <w:rPr>
                                <w:color w:val="333333"/>
                                <w:lang w:val="fr-CA"/>
                              </w:rPr>
                              <w:t>enfant à faire face à une nouvelle routine</w:t>
                            </w:r>
                            <w:r w:rsidR="003532D8" w:rsidRPr="00CF1B9F">
                              <w:rPr>
                                <w:color w:val="333333"/>
                                <w:lang w:val="fr-CA"/>
                              </w:rPr>
                              <w:t xml:space="preserve"> et lui </w:t>
                            </w:r>
                            <w:r w:rsidRPr="00CF1B9F">
                              <w:rPr>
                                <w:color w:val="333333"/>
                                <w:lang w:val="fr-CA"/>
                              </w:rPr>
                              <w:t xml:space="preserve">montrer à quoi s'attendre </w:t>
                            </w:r>
                            <w:r w:rsidR="003532D8" w:rsidRPr="00CF1B9F">
                              <w:rPr>
                                <w:color w:val="333333"/>
                                <w:lang w:val="fr-CA"/>
                              </w:rPr>
                              <w:t xml:space="preserve">dans la </w:t>
                            </w:r>
                            <w:r w:rsidRPr="00CF1B9F">
                              <w:rPr>
                                <w:color w:val="333333"/>
                                <w:lang w:val="fr-CA"/>
                              </w:rPr>
                              <w:t>journée.</w:t>
                            </w:r>
                          </w:p>
                          <w:p w14:paraId="27B2977E" w14:textId="77777777" w:rsidR="00951E45" w:rsidRPr="00CF1B9F" w:rsidRDefault="003532D8" w:rsidP="0035492E">
                            <w:pPr>
                              <w:pStyle w:val="BodyText"/>
                              <w:rPr>
                                <w:b/>
                                <w:color w:val="333333"/>
                                <w:lang w:val="fr-CA"/>
                              </w:rPr>
                            </w:pPr>
                            <w:r w:rsidRPr="00CF1B9F">
                              <w:rPr>
                                <w:b/>
                                <w:color w:val="333333"/>
                                <w:lang w:val="fr-CA"/>
                              </w:rPr>
                              <w:t>Astuces pour utiliser un horaire visuel</w:t>
                            </w:r>
                            <w:r w:rsidR="00951E45" w:rsidRPr="00CF1B9F">
                              <w:rPr>
                                <w:b/>
                                <w:color w:val="333333"/>
                                <w:lang w:val="fr-CA"/>
                              </w:rPr>
                              <w:t>:</w:t>
                            </w:r>
                          </w:p>
                          <w:p w14:paraId="096A92B8" w14:textId="77777777" w:rsidR="003532D8" w:rsidRPr="00CF1B9F" w:rsidRDefault="003532D8" w:rsidP="003532D8">
                            <w:pPr>
                              <w:pStyle w:val="BodyText"/>
                              <w:numPr>
                                <w:ilvl w:val="0"/>
                                <w:numId w:val="16"/>
                              </w:numPr>
                              <w:rPr>
                                <w:color w:val="333333"/>
                                <w:lang w:val="fr-CA"/>
                              </w:rPr>
                            </w:pPr>
                            <w:r w:rsidRPr="00CF1B9F">
                              <w:rPr>
                                <w:color w:val="333333"/>
                                <w:lang w:val="fr-CA"/>
                              </w:rPr>
                              <w:t xml:space="preserve">Vous n’avez pas besoin d’utiliser des images sophistiquées. </w:t>
                            </w:r>
                            <w:r w:rsidR="001F5016" w:rsidRPr="00CF1B9F">
                              <w:rPr>
                                <w:color w:val="333333"/>
                                <w:lang w:val="fr-CA"/>
                              </w:rPr>
                              <w:t>De simples dessins fait</w:t>
                            </w:r>
                            <w:r w:rsidRPr="00CF1B9F">
                              <w:rPr>
                                <w:color w:val="333333"/>
                                <w:lang w:val="fr-CA"/>
                              </w:rPr>
                              <w:t>s à la main sont aussi efficaces. Ajoutez des mots si votre enfant est plus âgé et capable de lire.</w:t>
                            </w:r>
                          </w:p>
                          <w:p w14:paraId="588B5D6E" w14:textId="77777777" w:rsidR="003532D8" w:rsidRPr="00CF1B9F" w:rsidRDefault="003532D8" w:rsidP="003532D8">
                            <w:pPr>
                              <w:pStyle w:val="BodyText"/>
                              <w:numPr>
                                <w:ilvl w:val="0"/>
                                <w:numId w:val="16"/>
                              </w:numPr>
                              <w:rPr>
                                <w:color w:val="333333"/>
                                <w:lang w:val="fr-CA"/>
                              </w:rPr>
                            </w:pPr>
                            <w:r w:rsidRPr="00CF1B9F">
                              <w:rPr>
                                <w:color w:val="333333"/>
                                <w:lang w:val="fr-CA"/>
                              </w:rPr>
                              <w:t xml:space="preserve">Pour nos enfants plus jeunes, placez 2 ou 3 tâches ou activités à la fois sur l’horaire. Ça peut devenir écrasant si vous en placez plus. </w:t>
                            </w:r>
                          </w:p>
                          <w:p w14:paraId="758C34D3" w14:textId="77777777" w:rsidR="003532D8" w:rsidRPr="00CF1B9F" w:rsidRDefault="001F5016" w:rsidP="003532D8">
                            <w:pPr>
                              <w:pStyle w:val="BodyText"/>
                              <w:numPr>
                                <w:ilvl w:val="0"/>
                                <w:numId w:val="16"/>
                              </w:numPr>
                              <w:rPr>
                                <w:color w:val="333333"/>
                                <w:lang w:val="fr-CA"/>
                              </w:rPr>
                            </w:pPr>
                            <w:r w:rsidRPr="00CF1B9F">
                              <w:rPr>
                                <w:color w:val="333333"/>
                                <w:lang w:val="fr-CA"/>
                              </w:rPr>
                              <w:t xml:space="preserve">Placez </w:t>
                            </w:r>
                            <w:r w:rsidR="003532D8" w:rsidRPr="00CF1B9F">
                              <w:rPr>
                                <w:color w:val="333333"/>
                                <w:lang w:val="fr-CA"/>
                              </w:rPr>
                              <w:t>les activités que votre enfant aime moins au début, avec une activité à la fin que votre enfant aime plus.</w:t>
                            </w:r>
                          </w:p>
                          <w:p w14:paraId="1ED38A20" w14:textId="77777777" w:rsidR="003532D8" w:rsidRPr="00CF1B9F" w:rsidRDefault="001F5016" w:rsidP="003532D8">
                            <w:pPr>
                              <w:pStyle w:val="BodyText"/>
                              <w:numPr>
                                <w:ilvl w:val="0"/>
                                <w:numId w:val="16"/>
                              </w:numPr>
                              <w:rPr>
                                <w:color w:val="333333"/>
                                <w:lang w:val="fr-CA"/>
                              </w:rPr>
                            </w:pPr>
                            <w:r w:rsidRPr="00CF1B9F">
                              <w:rPr>
                                <w:color w:val="333333"/>
                                <w:lang w:val="fr-CA"/>
                              </w:rPr>
                              <w:t xml:space="preserve">Référez-vous à l’horaire visuel à la fin de chaque tâche ou activité pour </w:t>
                            </w:r>
                            <w:r w:rsidR="003532D8" w:rsidRPr="00CF1B9F">
                              <w:rPr>
                                <w:color w:val="333333"/>
                                <w:lang w:val="fr-CA"/>
                              </w:rPr>
                              <w:t xml:space="preserve">vérifier ce qui vient ensuite. Vous pouvez </w:t>
                            </w:r>
                            <w:r w:rsidRPr="00CF1B9F">
                              <w:rPr>
                                <w:color w:val="333333"/>
                                <w:lang w:val="fr-CA"/>
                              </w:rPr>
                              <w:t>rayer, cocher ou effacer ce qui est terminé.</w:t>
                            </w:r>
                          </w:p>
                          <w:p w14:paraId="3466B0B0" w14:textId="77777777" w:rsidR="001F5016" w:rsidRPr="00133762" w:rsidRDefault="001F5016" w:rsidP="00951E45">
                            <w:pPr>
                              <w:pStyle w:val="BodyText"/>
                              <w:numPr>
                                <w:ilvl w:val="0"/>
                                <w:numId w:val="16"/>
                              </w:numPr>
                              <w:rPr>
                                <w:color w:val="333333"/>
                                <w:lang w:val="fr-CA"/>
                              </w:rPr>
                            </w:pPr>
                            <w:r w:rsidRPr="00CF1B9F">
                              <w:rPr>
                                <w:color w:val="333333"/>
                                <w:lang w:val="fr-CA"/>
                              </w:rPr>
                              <w:t xml:space="preserve">Commencez graduellement. Au lieu d’essayer de planifier toute la journée, choisissez un certain moment de la journée pour utiliser l’horaire. </w:t>
                            </w:r>
                            <w:r w:rsidR="003532D8" w:rsidRPr="00CF1B9F">
                              <w:rPr>
                                <w:color w:val="333333"/>
                                <w:lang w:val="fr-CA"/>
                              </w:rPr>
                              <w:t xml:space="preserve">Par exemple, </w:t>
                            </w:r>
                            <w:r w:rsidRPr="00CF1B9F">
                              <w:rPr>
                                <w:color w:val="333333"/>
                                <w:lang w:val="fr-CA"/>
                              </w:rPr>
                              <w:t xml:space="preserve">essayer l’horaire pendant la période entre la collation et le diner ou pour les tâches reliées à se préparer le matin. </w:t>
                            </w:r>
                          </w:p>
                          <w:p w14:paraId="62951937" w14:textId="77777777" w:rsidR="00951E45" w:rsidRPr="00CF1B9F" w:rsidRDefault="003532D8" w:rsidP="00103E9E">
                            <w:pPr>
                              <w:pStyle w:val="BodyText"/>
                              <w:numPr>
                                <w:ilvl w:val="0"/>
                                <w:numId w:val="16"/>
                              </w:numPr>
                              <w:rPr>
                                <w:color w:val="333333"/>
                                <w:lang w:val="fr-CA"/>
                              </w:rPr>
                            </w:pPr>
                            <w:r w:rsidRPr="00CF1B9F">
                              <w:rPr>
                                <w:color w:val="333333"/>
                                <w:lang w:val="fr-CA"/>
                              </w:rPr>
                              <w:t xml:space="preserve">Pour vous aider à personnaliser un horaire </w:t>
                            </w:r>
                            <w:r w:rsidR="001F5016" w:rsidRPr="00CF1B9F">
                              <w:rPr>
                                <w:color w:val="333333"/>
                                <w:lang w:val="fr-CA"/>
                              </w:rPr>
                              <w:t xml:space="preserve">pour votre enfant, n'hésitez pas de </w:t>
                            </w:r>
                            <w:r w:rsidRPr="00CF1B9F">
                              <w:rPr>
                                <w:color w:val="333333"/>
                                <w:lang w:val="fr-CA"/>
                              </w:rPr>
                              <w:t xml:space="preserve">contacter votre superviseur. </w:t>
                            </w:r>
                            <w:r w:rsidR="001F5016" w:rsidRPr="00CF1B9F">
                              <w:rPr>
                                <w:color w:val="333333"/>
                                <w:lang w:val="fr-CA"/>
                              </w:rPr>
                              <w:t>Il/</w:t>
                            </w:r>
                            <w:r w:rsidRPr="00CF1B9F">
                              <w:rPr>
                                <w:color w:val="333333"/>
                                <w:lang w:val="fr-CA"/>
                              </w:rPr>
                              <w:t>elle sera plus qu'heureux de vous aider</w:t>
                            </w:r>
                            <w:r w:rsidR="001F5016" w:rsidRPr="00CF1B9F">
                              <w:rPr>
                                <w:color w:val="333333"/>
                                <w:lang w:val="fr-CA"/>
                              </w:rPr>
                              <w:t>!</w:t>
                            </w:r>
                          </w:p>
                          <w:p w14:paraId="0CF5458D" w14:textId="77777777" w:rsidR="004D0788" w:rsidRDefault="004D0788" w:rsidP="004D0788">
                            <w:pPr>
                              <w:pStyle w:val="BodyText"/>
                            </w:pPr>
                          </w:p>
                          <w:p w14:paraId="3879DB49" w14:textId="77777777" w:rsidR="004D0788" w:rsidRDefault="004D0788" w:rsidP="004D0788">
                            <w:pPr>
                              <w:pStyle w:val="BodyText"/>
                            </w:pPr>
                          </w:p>
                          <w:p w14:paraId="35DE47AD" w14:textId="77777777" w:rsidR="004D0788" w:rsidRDefault="004D0788" w:rsidP="004D0788">
                            <w:pPr>
                              <w:pStyle w:val="BodyText"/>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C8354" id="Text Box 22" o:spid="_x0000_s1034" type="#_x0000_t202" style="position:absolute;left:0;text-align:left;margin-left:227.4pt;margin-top:222pt;width:324pt;height:470.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" filled="f" stroked="f">
                <v:textbox inset="0,0,,0">
                  <w:txbxContent>
                    <w:p w14:paraId="42388672" w14:textId="77777777" w:rsidR="00951E45" w:rsidRPr="00CF1B9F" w:rsidRDefault="00E777FD" w:rsidP="0035492E">
                      <w:pPr>
                        <w:pStyle w:val="BodyText"/>
                        <w:rPr>
                          <w:b/>
                          <w:color w:val="333333"/>
                          <w:lang w:val="fr-CA"/>
                        </w:rPr>
                      </w:pPr>
                      <w:r w:rsidRPr="00CF1B9F">
                        <w:rPr>
                          <w:b/>
                          <w:color w:val="333333"/>
                          <w:lang w:val="fr-CA"/>
                        </w:rPr>
                        <w:t>Horaires visuels</w:t>
                      </w:r>
                    </w:p>
                    <w:p w14:paraId="0D8A9DDB" w14:textId="77777777" w:rsidR="00E777FD" w:rsidRPr="00CF1B9F" w:rsidRDefault="00E777FD" w:rsidP="00E777FD">
                      <w:pPr>
                        <w:pStyle w:val="BodyText"/>
                        <w:rPr>
                          <w:color w:val="333333"/>
                          <w:lang w:val="fr-CA"/>
                        </w:rPr>
                      </w:pPr>
                      <w:r w:rsidRPr="00CF1B9F">
                        <w:rPr>
                          <w:color w:val="333333"/>
                          <w:lang w:val="fr-CA"/>
                        </w:rPr>
                        <w:t>Nous sommes conscients que cette période a été éprouvante pour bon nombre d'entre nous : à la fois les clients, les familles et le personnel. Tout comme nos clients, nous savons que nos familles sont différentes quand à la façon dont elles ont été touchées par COVID-19.</w:t>
                      </w:r>
                    </w:p>
                    <w:p w14:paraId="19D69741" w14:textId="77777777" w:rsidR="00E777FD" w:rsidRPr="00CF1B9F" w:rsidRDefault="00E777FD" w:rsidP="00E777FD">
                      <w:pPr>
                        <w:pStyle w:val="BodyText"/>
                        <w:rPr>
                          <w:color w:val="333333"/>
                          <w:lang w:val="fr-CA"/>
                        </w:rPr>
                      </w:pPr>
                      <w:r w:rsidRPr="00CF1B9F">
                        <w:rPr>
                          <w:color w:val="333333"/>
                          <w:lang w:val="fr-CA"/>
                        </w:rPr>
                        <w:t xml:space="preserve">Pour certains d'entre vous, vous constatez peut-être que votre routine n'est pas très différente de ce qu'elle </w:t>
                      </w:r>
                      <w:r w:rsidR="006409B8" w:rsidRPr="00CF1B9F">
                        <w:rPr>
                          <w:color w:val="333333"/>
                          <w:lang w:val="fr-CA"/>
                        </w:rPr>
                        <w:t xml:space="preserve">était auparavant. </w:t>
                      </w:r>
                      <w:r w:rsidRPr="00CF1B9F">
                        <w:rPr>
                          <w:color w:val="333333"/>
                          <w:lang w:val="fr-CA"/>
                        </w:rPr>
                        <w:t xml:space="preserve">Pour d'autres, le changement de routine </w:t>
                      </w:r>
                      <w:r w:rsidR="003532D8" w:rsidRPr="00CF1B9F">
                        <w:rPr>
                          <w:color w:val="333333"/>
                          <w:lang w:val="fr-CA"/>
                        </w:rPr>
                        <w:t xml:space="preserve">est important, avec entre autre pas d’options de garde d'enfants et </w:t>
                      </w:r>
                      <w:r w:rsidR="006409B8" w:rsidRPr="00CF1B9F">
                        <w:rPr>
                          <w:color w:val="333333"/>
                          <w:lang w:val="fr-CA"/>
                        </w:rPr>
                        <w:t xml:space="preserve">la présence de </w:t>
                      </w:r>
                      <w:r w:rsidRPr="00CF1B9F">
                        <w:rPr>
                          <w:color w:val="333333"/>
                          <w:lang w:val="fr-CA"/>
                        </w:rPr>
                        <w:t>frère</w:t>
                      </w:r>
                      <w:r w:rsidR="006409B8" w:rsidRPr="00CF1B9F">
                        <w:rPr>
                          <w:color w:val="333333"/>
                          <w:lang w:val="fr-CA"/>
                        </w:rPr>
                        <w:t>s et sœurs plus âgés</w:t>
                      </w:r>
                      <w:r w:rsidR="003532D8" w:rsidRPr="00CF1B9F">
                        <w:rPr>
                          <w:color w:val="333333"/>
                          <w:lang w:val="fr-CA"/>
                        </w:rPr>
                        <w:t xml:space="preserve"> à la maison, </w:t>
                      </w:r>
                    </w:p>
                    <w:p w14:paraId="58755108" w14:textId="77777777" w:rsidR="00E777FD" w:rsidRPr="00CF1B9F" w:rsidRDefault="00E777FD" w:rsidP="00E777FD">
                      <w:pPr>
                        <w:pStyle w:val="BodyText"/>
                        <w:rPr>
                          <w:color w:val="333333"/>
                          <w:lang w:val="fr-CA"/>
                        </w:rPr>
                      </w:pPr>
                      <w:r w:rsidRPr="00CF1B9F">
                        <w:rPr>
                          <w:color w:val="333333"/>
                          <w:lang w:val="fr-CA"/>
                        </w:rPr>
                        <w:t xml:space="preserve">Pour nos enfants autistes, nous savons également que l'adaptation à ces changements de routine peut être plus difficile. </w:t>
                      </w:r>
                      <w:r w:rsidR="003532D8" w:rsidRPr="00CF1B9F">
                        <w:rPr>
                          <w:color w:val="333333"/>
                          <w:lang w:val="fr-CA"/>
                        </w:rPr>
                        <w:t xml:space="preserve">Un horaire visuel est une stratégie que vous pouvez essayer pour aider votre </w:t>
                      </w:r>
                      <w:r w:rsidRPr="00CF1B9F">
                        <w:rPr>
                          <w:color w:val="333333"/>
                          <w:lang w:val="fr-CA"/>
                        </w:rPr>
                        <w:t>enfant à faire face à une nouvelle routine</w:t>
                      </w:r>
                      <w:r w:rsidR="003532D8" w:rsidRPr="00CF1B9F">
                        <w:rPr>
                          <w:color w:val="333333"/>
                          <w:lang w:val="fr-CA"/>
                        </w:rPr>
                        <w:t xml:space="preserve"> et lui </w:t>
                      </w:r>
                      <w:r w:rsidRPr="00CF1B9F">
                        <w:rPr>
                          <w:color w:val="333333"/>
                          <w:lang w:val="fr-CA"/>
                        </w:rPr>
                        <w:t xml:space="preserve">montrer à quoi s'attendre </w:t>
                      </w:r>
                      <w:r w:rsidR="003532D8" w:rsidRPr="00CF1B9F">
                        <w:rPr>
                          <w:color w:val="333333"/>
                          <w:lang w:val="fr-CA"/>
                        </w:rPr>
                        <w:t xml:space="preserve">dans la </w:t>
                      </w:r>
                      <w:r w:rsidRPr="00CF1B9F">
                        <w:rPr>
                          <w:color w:val="333333"/>
                          <w:lang w:val="fr-CA"/>
                        </w:rPr>
                        <w:t>journée.</w:t>
                      </w:r>
                    </w:p>
                    <w:p w14:paraId="27B2977E" w14:textId="77777777" w:rsidR="00951E45" w:rsidRPr="00CF1B9F" w:rsidRDefault="003532D8" w:rsidP="0035492E">
                      <w:pPr>
                        <w:pStyle w:val="BodyText"/>
                        <w:rPr>
                          <w:b/>
                          <w:color w:val="333333"/>
                          <w:lang w:val="fr-CA"/>
                        </w:rPr>
                      </w:pPr>
                      <w:r w:rsidRPr="00CF1B9F">
                        <w:rPr>
                          <w:b/>
                          <w:color w:val="333333"/>
                          <w:lang w:val="fr-CA"/>
                        </w:rPr>
                        <w:t>Astuces pour utiliser un horaire visuel</w:t>
                      </w:r>
                      <w:r w:rsidR="00951E45" w:rsidRPr="00CF1B9F">
                        <w:rPr>
                          <w:b/>
                          <w:color w:val="333333"/>
                          <w:lang w:val="fr-CA"/>
                        </w:rPr>
                        <w:t>:</w:t>
                      </w:r>
                    </w:p>
                    <w:p w14:paraId="096A92B8" w14:textId="77777777" w:rsidR="003532D8" w:rsidRPr="00CF1B9F" w:rsidRDefault="003532D8" w:rsidP="003532D8">
                      <w:pPr>
                        <w:pStyle w:val="BodyText"/>
                        <w:numPr>
                          <w:ilvl w:val="0"/>
                          <w:numId w:val="16"/>
                        </w:numPr>
                        <w:rPr>
                          <w:color w:val="333333"/>
                          <w:lang w:val="fr-CA"/>
                        </w:rPr>
                      </w:pPr>
                      <w:r w:rsidRPr="00CF1B9F">
                        <w:rPr>
                          <w:color w:val="333333"/>
                          <w:lang w:val="fr-CA"/>
                        </w:rPr>
                        <w:t xml:space="preserve">Vous n’avez pas besoin d’utiliser des images sophistiquées. </w:t>
                      </w:r>
                      <w:r w:rsidR="001F5016" w:rsidRPr="00CF1B9F">
                        <w:rPr>
                          <w:color w:val="333333"/>
                          <w:lang w:val="fr-CA"/>
                        </w:rPr>
                        <w:t>De simples dessins fait</w:t>
                      </w:r>
                      <w:r w:rsidRPr="00CF1B9F">
                        <w:rPr>
                          <w:color w:val="333333"/>
                          <w:lang w:val="fr-CA"/>
                        </w:rPr>
                        <w:t>s à la main sont aussi efficaces. Ajoutez des mots si votre enfant est plus âgé et capable de lire.</w:t>
                      </w:r>
                    </w:p>
                    <w:p w14:paraId="588B5D6E" w14:textId="77777777" w:rsidR="003532D8" w:rsidRPr="00CF1B9F" w:rsidRDefault="003532D8" w:rsidP="003532D8">
                      <w:pPr>
                        <w:pStyle w:val="BodyText"/>
                        <w:numPr>
                          <w:ilvl w:val="0"/>
                          <w:numId w:val="16"/>
                        </w:numPr>
                        <w:rPr>
                          <w:color w:val="333333"/>
                          <w:lang w:val="fr-CA"/>
                        </w:rPr>
                      </w:pPr>
                      <w:r w:rsidRPr="00CF1B9F">
                        <w:rPr>
                          <w:color w:val="333333"/>
                          <w:lang w:val="fr-CA"/>
                        </w:rPr>
                        <w:t xml:space="preserve">Pour nos enfants plus jeunes, placez 2 ou 3 tâches ou activités à la fois sur l’horaire. Ça peut devenir écrasant si vous en placez plus. </w:t>
                      </w:r>
                    </w:p>
                    <w:p w14:paraId="758C34D3" w14:textId="77777777" w:rsidR="003532D8" w:rsidRPr="00CF1B9F" w:rsidRDefault="001F5016" w:rsidP="003532D8">
                      <w:pPr>
                        <w:pStyle w:val="BodyText"/>
                        <w:numPr>
                          <w:ilvl w:val="0"/>
                          <w:numId w:val="16"/>
                        </w:numPr>
                        <w:rPr>
                          <w:color w:val="333333"/>
                          <w:lang w:val="fr-CA"/>
                        </w:rPr>
                      </w:pPr>
                      <w:r w:rsidRPr="00CF1B9F">
                        <w:rPr>
                          <w:color w:val="333333"/>
                          <w:lang w:val="fr-CA"/>
                        </w:rPr>
                        <w:t xml:space="preserve">Placez </w:t>
                      </w:r>
                      <w:r w:rsidR="003532D8" w:rsidRPr="00CF1B9F">
                        <w:rPr>
                          <w:color w:val="333333"/>
                          <w:lang w:val="fr-CA"/>
                        </w:rPr>
                        <w:t>les activités que votre enfant aime moins au début, avec une activité à la fin que votre enfant aime plus.</w:t>
                      </w:r>
                    </w:p>
                    <w:p w14:paraId="1ED38A20" w14:textId="77777777" w:rsidR="003532D8" w:rsidRPr="00CF1B9F" w:rsidRDefault="001F5016" w:rsidP="003532D8">
                      <w:pPr>
                        <w:pStyle w:val="BodyText"/>
                        <w:numPr>
                          <w:ilvl w:val="0"/>
                          <w:numId w:val="16"/>
                        </w:numPr>
                        <w:rPr>
                          <w:color w:val="333333"/>
                          <w:lang w:val="fr-CA"/>
                        </w:rPr>
                      </w:pPr>
                      <w:r w:rsidRPr="00CF1B9F">
                        <w:rPr>
                          <w:color w:val="333333"/>
                          <w:lang w:val="fr-CA"/>
                        </w:rPr>
                        <w:t xml:space="preserve">Référez-vous à l’horaire visuel à la fin de chaque tâche ou activité pour </w:t>
                      </w:r>
                      <w:r w:rsidR="003532D8" w:rsidRPr="00CF1B9F">
                        <w:rPr>
                          <w:color w:val="333333"/>
                          <w:lang w:val="fr-CA"/>
                        </w:rPr>
                        <w:t xml:space="preserve">vérifier ce qui vient ensuite. Vous pouvez </w:t>
                      </w:r>
                      <w:r w:rsidRPr="00CF1B9F">
                        <w:rPr>
                          <w:color w:val="333333"/>
                          <w:lang w:val="fr-CA"/>
                        </w:rPr>
                        <w:t>rayer, cocher ou effacer ce qui est terminé.</w:t>
                      </w:r>
                    </w:p>
                    <w:p w14:paraId="3466B0B0" w14:textId="77777777" w:rsidR="001F5016" w:rsidRPr="00133762" w:rsidRDefault="001F5016" w:rsidP="00951E45">
                      <w:pPr>
                        <w:pStyle w:val="BodyText"/>
                        <w:numPr>
                          <w:ilvl w:val="0"/>
                          <w:numId w:val="16"/>
                        </w:numPr>
                        <w:rPr>
                          <w:color w:val="333333"/>
                          <w:lang w:val="fr-CA"/>
                        </w:rPr>
                      </w:pPr>
                      <w:r w:rsidRPr="00CF1B9F">
                        <w:rPr>
                          <w:color w:val="333333"/>
                          <w:lang w:val="fr-CA"/>
                        </w:rPr>
                        <w:t xml:space="preserve">Commencez graduellement. Au lieu d’essayer de planifier toute la journée, choisissez un certain moment de la journée pour utiliser l’horaire. </w:t>
                      </w:r>
                      <w:r w:rsidR="003532D8" w:rsidRPr="00CF1B9F">
                        <w:rPr>
                          <w:color w:val="333333"/>
                          <w:lang w:val="fr-CA"/>
                        </w:rPr>
                        <w:t xml:space="preserve">Par exemple, </w:t>
                      </w:r>
                      <w:r w:rsidRPr="00CF1B9F">
                        <w:rPr>
                          <w:color w:val="333333"/>
                          <w:lang w:val="fr-CA"/>
                        </w:rPr>
                        <w:t xml:space="preserve">essayer l’horaire pendant la période entre la collation et le diner ou pour les tâches reliées à se préparer le matin. </w:t>
                      </w:r>
                    </w:p>
                    <w:p w14:paraId="62951937" w14:textId="77777777" w:rsidR="00951E45" w:rsidRPr="00CF1B9F" w:rsidRDefault="003532D8" w:rsidP="00103E9E">
                      <w:pPr>
                        <w:pStyle w:val="BodyText"/>
                        <w:numPr>
                          <w:ilvl w:val="0"/>
                          <w:numId w:val="16"/>
                        </w:numPr>
                        <w:rPr>
                          <w:color w:val="333333"/>
                          <w:lang w:val="fr-CA"/>
                        </w:rPr>
                      </w:pPr>
                      <w:r w:rsidRPr="00CF1B9F">
                        <w:rPr>
                          <w:color w:val="333333"/>
                          <w:lang w:val="fr-CA"/>
                        </w:rPr>
                        <w:t xml:space="preserve">Pour vous aider à personnaliser un horaire </w:t>
                      </w:r>
                      <w:r w:rsidR="001F5016" w:rsidRPr="00CF1B9F">
                        <w:rPr>
                          <w:color w:val="333333"/>
                          <w:lang w:val="fr-CA"/>
                        </w:rPr>
                        <w:t xml:space="preserve">pour votre enfant, n'hésitez pas de </w:t>
                      </w:r>
                      <w:r w:rsidRPr="00CF1B9F">
                        <w:rPr>
                          <w:color w:val="333333"/>
                          <w:lang w:val="fr-CA"/>
                        </w:rPr>
                        <w:t xml:space="preserve">contacter votre superviseur. </w:t>
                      </w:r>
                      <w:r w:rsidR="001F5016" w:rsidRPr="00CF1B9F">
                        <w:rPr>
                          <w:color w:val="333333"/>
                          <w:lang w:val="fr-CA"/>
                        </w:rPr>
                        <w:t>Il/</w:t>
                      </w:r>
                      <w:r w:rsidRPr="00CF1B9F">
                        <w:rPr>
                          <w:color w:val="333333"/>
                          <w:lang w:val="fr-CA"/>
                        </w:rPr>
                        <w:t>elle sera plus qu'heureux de vous aider</w:t>
                      </w:r>
                      <w:r w:rsidR="001F5016" w:rsidRPr="00CF1B9F">
                        <w:rPr>
                          <w:color w:val="333333"/>
                          <w:lang w:val="fr-CA"/>
                        </w:rPr>
                        <w:t>!</w:t>
                      </w:r>
                    </w:p>
                    <w:p w14:paraId="0CF5458D" w14:textId="77777777" w:rsidR="004D0788" w:rsidRDefault="004D0788" w:rsidP="004D0788">
                      <w:pPr>
                        <w:pStyle w:val="BodyText"/>
                      </w:pPr>
                    </w:p>
                    <w:p w14:paraId="3879DB49" w14:textId="77777777" w:rsidR="004D0788" w:rsidRDefault="004D0788" w:rsidP="004D0788">
                      <w:pPr>
                        <w:pStyle w:val="BodyText"/>
                      </w:pPr>
                    </w:p>
                    <w:p w14:paraId="35DE47AD" w14:textId="77777777" w:rsidR="004D0788" w:rsidRDefault="004D0788" w:rsidP="004D0788">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37760" behindDoc="0" locked="0" layoutInCell="1" allowOverlap="1" wp14:anchorId="5DC70D59" wp14:editId="6C588C62">
                <wp:simplePos x="0" y="0"/>
                <wp:positionH relativeFrom="page">
                  <wp:posOffset>2926080</wp:posOffset>
                </wp:positionH>
                <wp:positionV relativeFrom="page">
                  <wp:posOffset>1287780</wp:posOffset>
                </wp:positionV>
                <wp:extent cx="4114800" cy="960120"/>
                <wp:effectExtent l="1905" t="1905" r="0" b="0"/>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03EA" w14:textId="77777777" w:rsidR="00E777FD" w:rsidRPr="00CF1B9F" w:rsidRDefault="00E777FD" w:rsidP="00A75001">
                            <w:pPr>
                              <w:pStyle w:val="BodyText"/>
                              <w:rPr>
                                <w:color w:val="333333"/>
                                <w:lang w:val="fr-CA"/>
                              </w:rPr>
                            </w:pPr>
                            <w:r w:rsidRPr="00CF1B9F">
                              <w:rPr>
                                <w:color w:val="333333"/>
                                <w:lang w:val="fr-CA"/>
                              </w:rPr>
                              <w:t xml:space="preserve">Nous reconnaissons qu'il existe un lien spécial entre vos IC et votre enfant. Depuis notre fermeture, nos IC ont été occupés à nettoyer et organiser leurs renforçateurs et matériel, à créer et préparer du nouveau matériel et à participer à des sessions de formation en ligne. Ils s’ennuient de leurs clients et posent régulièrement des questions à propos d’eux. </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70D59" id="Text Box 20" o:spid="_x0000_s1035" type="#_x0000_t202" style="position:absolute;left:0;text-align:left;margin-left:230.4pt;margin-top:101.4pt;width:324pt;height:75.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" filled="f" stroked="f">
                <v:textbox inset="0,0,,0">
                  <w:txbxContent>
                    <w:p w14:paraId="181C03EA" w14:textId="77777777" w:rsidR="00E777FD" w:rsidRPr="00CF1B9F" w:rsidRDefault="00E777FD" w:rsidP="00A75001">
                      <w:pPr>
                        <w:pStyle w:val="BodyText"/>
                        <w:rPr>
                          <w:color w:val="333333"/>
                          <w:lang w:val="fr-CA"/>
                        </w:rPr>
                      </w:pPr>
                      <w:r w:rsidRPr="00CF1B9F">
                        <w:rPr>
                          <w:color w:val="333333"/>
                          <w:lang w:val="fr-CA"/>
                        </w:rPr>
                        <w:t xml:space="preserve">Nous reconnaissons qu'il existe un lien spécial entre vos IC et votre enfant. Depuis notre fermeture, nos IC ont été occupés à nettoyer et organiser leurs renforçateurs et matériel, à créer et préparer du nouveau matériel et à participer à des sessions de formation en ligne. Ils s’ennuient de leurs clients et posent régulièrement des questions à propos d’eux. </w:t>
                      </w:r>
                    </w:p>
                  </w:txbxContent>
                </v:textbox>
                <w10:wrap anchorx="page" anchory="page"/>
              </v:shape>
            </w:pict>
          </mc:Fallback>
        </mc:AlternateContent>
      </w:r>
      <w:r>
        <w:rPr>
          <w:noProof/>
        </w:rPr>
        <mc:AlternateContent>
          <mc:Choice Requires="wps">
            <w:drawing>
              <wp:anchor distT="0" distB="0" distL="114300" distR="114300" simplePos="0" relativeHeight="251640832" behindDoc="0" locked="0" layoutInCell="1" allowOverlap="1" wp14:anchorId="3857F563" wp14:editId="11939C24">
                <wp:simplePos x="0" y="0"/>
                <wp:positionH relativeFrom="page">
                  <wp:posOffset>2926080</wp:posOffset>
                </wp:positionH>
                <wp:positionV relativeFrom="page">
                  <wp:posOffset>2499360</wp:posOffset>
                </wp:positionV>
                <wp:extent cx="4114800" cy="248920"/>
                <wp:effectExtent l="1905" t="3810" r="0" b="4445"/>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8BBB9" w14:textId="77777777" w:rsidR="005B7866" w:rsidRPr="00E777FD" w:rsidRDefault="003532D8" w:rsidP="00977220">
                            <w:pPr>
                              <w:pStyle w:val="Heading1"/>
                              <w:rPr>
                                <w:lang w:val="fr-CA"/>
                              </w:rPr>
                            </w:pPr>
                            <w:r>
                              <w:rPr>
                                <w:lang w:val="fr-CA"/>
                              </w:rPr>
                              <w:t xml:space="preserve">Se débrouiller </w:t>
                            </w:r>
                            <w:r w:rsidR="00E777FD" w:rsidRPr="00E777FD">
                              <w:rPr>
                                <w:lang w:val="fr-CA"/>
                              </w:rPr>
                              <w:t xml:space="preserve">pendant le </w:t>
                            </w:r>
                            <w:r w:rsidR="00951E45" w:rsidRPr="00E777FD">
                              <w:rPr>
                                <w:lang w:val="fr-CA"/>
                              </w:rPr>
                              <w:t>COVID-19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7F563" id="Text Box 23" o:spid="_x0000_s1036" type="#_x0000_t202" style="position:absolute;left:0;text-align:left;margin-left:230.4pt;margin-top:196.8pt;width:324pt;height:19.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" filled="f" stroked="f">
                <v:textbox style="mso-fit-shape-to-text:t" inset="0,0,0,0">
                  <w:txbxContent>
                    <w:p w14:paraId="6E08BBB9" w14:textId="77777777" w:rsidR="005B7866" w:rsidRPr="00E777FD" w:rsidRDefault="003532D8" w:rsidP="00977220">
                      <w:pPr>
                        <w:pStyle w:val="Heading1"/>
                        <w:rPr>
                          <w:lang w:val="fr-CA"/>
                        </w:rPr>
                      </w:pPr>
                      <w:r>
                        <w:rPr>
                          <w:lang w:val="fr-CA"/>
                        </w:rPr>
                        <w:t xml:space="preserve">Se débrouiller </w:t>
                      </w:r>
                      <w:r w:rsidR="00E777FD" w:rsidRPr="00E777FD">
                        <w:rPr>
                          <w:lang w:val="fr-CA"/>
                        </w:rPr>
                        <w:t xml:space="preserve">pendant le </w:t>
                      </w:r>
                      <w:r w:rsidR="00951E45" w:rsidRPr="00E777FD">
                        <w:rPr>
                          <w:lang w:val="fr-CA"/>
                        </w:rPr>
                        <w:t>COVID-19</w:t>
                      </w:r>
                    </w:p>
                  </w:txbxContent>
                </v:textbox>
                <w10:wrap anchorx="page" anchory="page"/>
              </v:shape>
            </w:pict>
          </mc:Fallback>
        </mc:AlternateContent>
      </w:r>
      <w:r>
        <w:rPr>
          <w:noProof/>
        </w:rPr>
        <mc:AlternateContent>
          <mc:Choice Requires="wps">
            <w:drawing>
              <wp:anchor distT="0" distB="0" distL="114300" distR="114300" simplePos="0" relativeHeight="251638784" behindDoc="0" locked="0" layoutInCell="1" allowOverlap="1" wp14:anchorId="216D9994" wp14:editId="2930884B">
                <wp:simplePos x="0" y="0"/>
                <wp:positionH relativeFrom="page">
                  <wp:posOffset>2926080</wp:posOffset>
                </wp:positionH>
                <wp:positionV relativeFrom="page">
                  <wp:posOffset>899160</wp:posOffset>
                </wp:positionV>
                <wp:extent cx="4114800" cy="248920"/>
                <wp:effectExtent l="1905" t="3810" r="0" b="4445"/>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5DED" w14:textId="77777777" w:rsidR="005B7866" w:rsidRPr="00E777FD" w:rsidRDefault="00E777FD" w:rsidP="00977220">
                            <w:pPr>
                              <w:pStyle w:val="Heading1"/>
                              <w:rPr>
                                <w:lang w:val="fr-CA"/>
                              </w:rPr>
                            </w:pPr>
                            <w:r w:rsidRPr="00E777FD">
                              <w:rPr>
                                <w:lang w:val="fr-CA"/>
                              </w:rPr>
                              <w:t>Qu'ont fait les intervenants</w:t>
                            </w:r>
                            <w:r>
                              <w:rPr>
                                <w:lang w:val="fr-CA"/>
                              </w:rPr>
                              <w:t xml:space="preserve"> (IC)</w:t>
                            </w:r>
                            <w:r w:rsidRPr="00E777FD">
                              <w:rPr>
                                <w:lang w:val="fr-CA"/>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6D9994" id="Text Box 21" o:spid="_x0000_s1037" type="#_x0000_t202" style="position:absolute;left:0;text-align:left;margin-left:230.4pt;margin-top:70.8pt;width:324pt;height:19.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" filled="f" stroked="f">
                <v:textbox style="mso-fit-shape-to-text:t" inset="0,0,0,0">
                  <w:txbxContent>
                    <w:p w14:paraId="5CCF5DED" w14:textId="77777777" w:rsidR="005B7866" w:rsidRPr="00E777FD" w:rsidRDefault="00E777FD" w:rsidP="00977220">
                      <w:pPr>
                        <w:pStyle w:val="Heading1"/>
                        <w:rPr>
                          <w:lang w:val="fr-CA"/>
                        </w:rPr>
                      </w:pPr>
                      <w:r w:rsidRPr="00E777FD">
                        <w:rPr>
                          <w:lang w:val="fr-CA"/>
                        </w:rPr>
                        <w:t>Qu'ont fait les intervenants</w:t>
                      </w:r>
                      <w:r>
                        <w:rPr>
                          <w:lang w:val="fr-CA"/>
                        </w:rPr>
                        <w:t xml:space="preserve"> (IC)</w:t>
                      </w:r>
                      <w:r w:rsidRPr="00E777FD">
                        <w:rPr>
                          <w:lang w:val="fr-CA"/>
                        </w:rPr>
                        <w:t>?</w:t>
                      </w:r>
                    </w:p>
                  </w:txbxContent>
                </v:textbox>
                <w10:wrap anchorx="page" anchory="page"/>
              </v:shape>
            </w:pict>
          </mc:Fallback>
        </mc:AlternateContent>
      </w:r>
      <w:r>
        <w:rPr>
          <w:noProof/>
        </w:rPr>
        <mc:AlternateContent>
          <mc:Choice Requires="wps">
            <w:drawing>
              <wp:anchor distT="0" distB="0" distL="114300" distR="114300" simplePos="0" relativeHeight="251700224" behindDoc="0" locked="0" layoutInCell="1" allowOverlap="1" wp14:anchorId="04A9889A" wp14:editId="29E0471F">
                <wp:simplePos x="0" y="0"/>
                <wp:positionH relativeFrom="page">
                  <wp:posOffset>1272540</wp:posOffset>
                </wp:positionH>
                <wp:positionV relativeFrom="page">
                  <wp:posOffset>9529445</wp:posOffset>
                </wp:positionV>
                <wp:extent cx="1341120" cy="243840"/>
                <wp:effectExtent l="5715" t="13970" r="5715" b="8890"/>
                <wp:wrapNone/>
                <wp:docPr id="28"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243840"/>
                        </a:xfrm>
                        <a:prstGeom prst="rect">
                          <a:avLst/>
                        </a:prstGeom>
                        <a:solidFill>
                          <a:srgbClr val="92D050"/>
                        </a:solidFill>
                        <a:ln w="9525">
                          <a:solidFill>
                            <a:srgbClr val="92D050"/>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8A16C9" id="Rectangle 354" o:spid="_x0000_s1026" style="position:absolute;margin-left:100.2pt;margin-top:750.35pt;width:105.6pt;height:19.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" fillcolor="#92d050" strokecolor="#92d050">
                <v:textbox style="mso-fit-shape-to-text:t" inset="0,0,0,0"/>
                <w10:wrap anchorx="page" anchory="page"/>
              </v:rect>
            </w:pict>
          </mc:Fallback>
        </mc:AlternateContent>
      </w:r>
      <w:r>
        <w:rPr>
          <w:noProof/>
        </w:rPr>
        <mc:AlternateContent>
          <mc:Choice Requires="wps">
            <w:drawing>
              <wp:anchor distT="0" distB="0" distL="114300" distR="114300" simplePos="0" relativeHeight="251705344" behindDoc="0" locked="0" layoutInCell="1" allowOverlap="1" wp14:anchorId="76EA3A82" wp14:editId="02CCD28C">
                <wp:simplePos x="0" y="0"/>
                <wp:positionH relativeFrom="page">
                  <wp:posOffset>6583680</wp:posOffset>
                </wp:positionH>
                <wp:positionV relativeFrom="page">
                  <wp:posOffset>9529445</wp:posOffset>
                </wp:positionV>
                <wp:extent cx="1219200" cy="243840"/>
                <wp:effectExtent l="11430" t="13970" r="7620" b="8890"/>
                <wp:wrapNone/>
                <wp:docPr id="2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43840"/>
                        </a:xfrm>
                        <a:prstGeom prst="rect">
                          <a:avLst/>
                        </a:prstGeom>
                        <a:solidFill>
                          <a:srgbClr val="00CC99"/>
                        </a:solidFill>
                        <a:ln w="9525">
                          <a:solidFill>
                            <a:srgbClr val="00CC99"/>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A70A9F5" id="Rectangle 359" o:spid="_x0000_s1026" style="position:absolute;margin-left:518.4pt;margin-top:750.35pt;width:96pt;height:19.2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" fillcolor="#0c9" strokecolor="#0c9">
                <v:textbox style="mso-fit-shape-to-text:t" inset="0,0,0,0"/>
                <w10:wrap anchorx="page" anchory="page"/>
              </v:rect>
            </w:pict>
          </mc:Fallback>
        </mc:AlternateContent>
      </w:r>
      <w:r>
        <w:rPr>
          <w:noProof/>
        </w:rPr>
        <mc:AlternateContent>
          <mc:Choice Requires="wps">
            <w:drawing>
              <wp:anchor distT="0" distB="0" distL="114300" distR="114300" simplePos="0" relativeHeight="251704320" behindDoc="0" locked="0" layoutInCell="1" allowOverlap="1" wp14:anchorId="12D380C5" wp14:editId="17507F5A">
                <wp:simplePos x="0" y="0"/>
                <wp:positionH relativeFrom="page">
                  <wp:posOffset>3939540</wp:posOffset>
                </wp:positionH>
                <wp:positionV relativeFrom="page">
                  <wp:posOffset>9529445</wp:posOffset>
                </wp:positionV>
                <wp:extent cx="1280160" cy="243840"/>
                <wp:effectExtent l="5715" t="13970" r="9525" b="8890"/>
                <wp:wrapNone/>
                <wp:docPr id="26"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43840"/>
                        </a:xfrm>
                        <a:prstGeom prst="rect">
                          <a:avLst/>
                        </a:prstGeom>
                        <a:solidFill>
                          <a:srgbClr val="FF9933"/>
                        </a:solidFill>
                        <a:ln w="9525">
                          <a:solidFill>
                            <a:srgbClr val="FF9933"/>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0293D9" id="Rectangle 358" o:spid="_x0000_s1026" style="position:absolute;margin-left:310.2pt;margin-top:750.35pt;width:100.8pt;height:19.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" fillcolor="#f93" strokecolor="#f93">
                <v:textbox style="mso-fit-shape-to-text:t" inset="0,0,0,0"/>
                <w10:wrap anchorx="page" anchory="page"/>
              </v:rect>
            </w:pict>
          </mc:Fallback>
        </mc:AlternateContent>
      </w:r>
      <w:r>
        <w:rPr>
          <w:noProof/>
        </w:rPr>
        <mc:AlternateContent>
          <mc:Choice Requires="wps">
            <w:drawing>
              <wp:anchor distT="0" distB="0" distL="114300" distR="114300" simplePos="0" relativeHeight="251703296" behindDoc="0" locked="0" layoutInCell="1" allowOverlap="1" wp14:anchorId="56FFBCA3" wp14:editId="77D03BC4">
                <wp:simplePos x="0" y="0"/>
                <wp:positionH relativeFrom="page">
                  <wp:posOffset>5219700</wp:posOffset>
                </wp:positionH>
                <wp:positionV relativeFrom="page">
                  <wp:posOffset>9529445</wp:posOffset>
                </wp:positionV>
                <wp:extent cx="1363980" cy="243840"/>
                <wp:effectExtent l="9525" t="13970" r="7620" b="8890"/>
                <wp:wrapNone/>
                <wp:docPr id="2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243840"/>
                        </a:xfrm>
                        <a:prstGeom prst="rect">
                          <a:avLst/>
                        </a:prstGeom>
                        <a:solidFill>
                          <a:srgbClr val="660066"/>
                        </a:solidFill>
                        <a:ln w="9525">
                          <a:solidFill>
                            <a:srgbClr val="660066"/>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CF4686" id="Rectangle 357" o:spid="_x0000_s1026" style="position:absolute;margin-left:411pt;margin-top:750.35pt;width:107.4pt;height:19.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" fillcolor="#606" strokecolor="#606">
                <v:textbox style="mso-fit-shape-to-text:t" inset="0,0,0,0"/>
                <w10:wrap anchorx="page" anchory="page"/>
              </v:rect>
            </w:pict>
          </mc:Fallback>
        </mc:AlternateContent>
      </w:r>
      <w:r>
        <w:rPr>
          <w:noProof/>
        </w:rPr>
        <mc:AlternateContent>
          <mc:Choice Requires="wps">
            <w:drawing>
              <wp:anchor distT="0" distB="0" distL="114300" distR="114300" simplePos="0" relativeHeight="251702272" behindDoc="0" locked="0" layoutInCell="1" allowOverlap="1" wp14:anchorId="2BF4A676" wp14:editId="050F71E5">
                <wp:simplePos x="0" y="0"/>
                <wp:positionH relativeFrom="page">
                  <wp:posOffset>2613660</wp:posOffset>
                </wp:positionH>
                <wp:positionV relativeFrom="page">
                  <wp:posOffset>9529445</wp:posOffset>
                </wp:positionV>
                <wp:extent cx="1325880" cy="243840"/>
                <wp:effectExtent l="13335" t="13970" r="13335" b="8890"/>
                <wp:wrapNone/>
                <wp:docPr id="24"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43840"/>
                        </a:xfrm>
                        <a:prstGeom prst="rect">
                          <a:avLst/>
                        </a:prstGeom>
                        <a:solidFill>
                          <a:srgbClr val="FF5050"/>
                        </a:solidFill>
                        <a:ln w="9525">
                          <a:solidFill>
                            <a:srgbClr val="FF5050"/>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F57F733" id="Rectangle 356" o:spid="_x0000_s1026" style="position:absolute;margin-left:205.8pt;margin-top:750.35pt;width:104.4pt;height:19.2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" fillcolor="#ff5050" strokecolor="#ff5050">
                <v:textbox style="mso-fit-shape-to-text:t" inset="0,0,0,0"/>
                <w10:wrap anchorx="page" anchory="page"/>
              </v:rect>
            </w:pict>
          </mc:Fallback>
        </mc:AlternateContent>
      </w:r>
      <w:r>
        <w:rPr>
          <w:noProof/>
        </w:rPr>
        <mc:AlternateContent>
          <mc:Choice Requires="wps">
            <w:drawing>
              <wp:anchor distT="0" distB="0" distL="114300" distR="114300" simplePos="0" relativeHeight="251701248" behindDoc="0" locked="0" layoutInCell="1" allowOverlap="1" wp14:anchorId="63A2D043" wp14:editId="3106AA32">
                <wp:simplePos x="0" y="0"/>
                <wp:positionH relativeFrom="page">
                  <wp:posOffset>0</wp:posOffset>
                </wp:positionH>
                <wp:positionV relativeFrom="page">
                  <wp:posOffset>9529445</wp:posOffset>
                </wp:positionV>
                <wp:extent cx="1272540" cy="243840"/>
                <wp:effectExtent l="9525" t="13970" r="13335" b="8890"/>
                <wp:wrapNone/>
                <wp:docPr id="23"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540" cy="243840"/>
                        </a:xfrm>
                        <a:prstGeom prst="rect">
                          <a:avLst/>
                        </a:prstGeom>
                        <a:solidFill>
                          <a:srgbClr val="0099CC"/>
                        </a:solidFill>
                        <a:ln w="9525">
                          <a:solidFill>
                            <a:srgbClr val="0099CC"/>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FB319D0" id="Rectangle 355" o:spid="_x0000_s1026" style="position:absolute;margin-left:0;margin-top:750.35pt;width:100.2pt;height:19.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" fillcolor="#09c" strokecolor="#09c">
                <v:textbox style="mso-fit-shape-to-text:t" inset="0,0,0,0"/>
                <w10:wrap anchorx="page" anchory="page"/>
              </v:rect>
            </w:pict>
          </mc:Fallback>
        </mc:AlternateContent>
      </w:r>
      <w:r>
        <w:rPr>
          <w:noProof/>
        </w:rPr>
        <mc:AlternateContent>
          <mc:Choice Requires="wps">
            <w:drawing>
              <wp:anchor distT="0" distB="0" distL="114300" distR="114300" simplePos="0" relativeHeight="251654144" behindDoc="0" locked="0" layoutInCell="1" allowOverlap="1" wp14:anchorId="781C7A8B" wp14:editId="501BBFE0">
                <wp:simplePos x="0" y="0"/>
                <wp:positionH relativeFrom="page">
                  <wp:posOffset>2540000</wp:posOffset>
                </wp:positionH>
                <wp:positionV relativeFrom="page">
                  <wp:posOffset>1231900</wp:posOffset>
                </wp:positionV>
                <wp:extent cx="91440" cy="91440"/>
                <wp:effectExtent l="0" t="3175" r="0" b="635"/>
                <wp:wrapNone/>
                <wp:docPr id="22"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B92C8"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C7A8B" id="Text Box 152" o:spid="_x0000_s1038" type="#_x0000_t202" style="position:absolute;left:0;text-align:left;margin-left:200pt;margin-top:97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" filled="f" stroked="f">
                <v:textbox inset="0,0,0,0">
                  <w:txbxContent>
                    <w:p w14:paraId="062B92C8"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77962F63" wp14:editId="68E82F5C">
                <wp:simplePos x="0" y="0"/>
                <wp:positionH relativeFrom="page">
                  <wp:posOffset>2552700</wp:posOffset>
                </wp:positionH>
                <wp:positionV relativeFrom="page">
                  <wp:posOffset>4457700</wp:posOffset>
                </wp:positionV>
                <wp:extent cx="91440" cy="91440"/>
                <wp:effectExtent l="0" t="0" r="3810" b="3810"/>
                <wp:wrapNone/>
                <wp:docPr id="21"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E6DC"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62F63" id="Text Box 156" o:spid="_x0000_s1039" type="#_x0000_t202" style="position:absolute;left:0;text-align:left;margin-left:201pt;margin-top:351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" filled="f" stroked="f">
                <v:textbox inset="0,0,0,0">
                  <w:txbxContent>
                    <w:p w14:paraId="4033E6DC"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57A4E3C5" wp14:editId="1D014E13">
                <wp:simplePos x="0" y="0"/>
                <wp:positionH relativeFrom="page">
                  <wp:posOffset>2552700</wp:posOffset>
                </wp:positionH>
                <wp:positionV relativeFrom="page">
                  <wp:posOffset>7670800</wp:posOffset>
                </wp:positionV>
                <wp:extent cx="91440" cy="91440"/>
                <wp:effectExtent l="0" t="3175" r="3810" b="635"/>
                <wp:wrapNone/>
                <wp:docPr id="20"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22C17"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4E3C5" id="Text Box 160" o:spid="_x0000_s1040" type="#_x0000_t202" style="position:absolute;left:0;text-align:left;margin-left:201pt;margin-top:604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" filled="f" stroked="f">
                <v:textbox inset="0,0,0,0">
                  <w:txbxContent>
                    <w:p w14:paraId="1B822C17"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6BC2F1AD" wp14:editId="6E126742">
                <wp:simplePos x="0" y="0"/>
                <wp:positionH relativeFrom="page">
                  <wp:posOffset>546100</wp:posOffset>
                </wp:positionH>
                <wp:positionV relativeFrom="page">
                  <wp:posOffset>1244600</wp:posOffset>
                </wp:positionV>
                <wp:extent cx="91440" cy="91440"/>
                <wp:effectExtent l="3175" t="0" r="635" b="0"/>
                <wp:wrapNone/>
                <wp:docPr id="19"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E4A3"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2F1AD" id="Text Box 164" o:spid="_x0000_s1041" type="#_x0000_t202" style="position:absolute;left:0;text-align:left;margin-left:43pt;margin-top:98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" filled="f" stroked="f">
                <v:textbox inset="0,0,0,0">
                  <w:txbxContent>
                    <w:p w14:paraId="61DBE4A3"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0BE7661" wp14:editId="45CF0F4D">
                <wp:simplePos x="0" y="0"/>
                <wp:positionH relativeFrom="page">
                  <wp:posOffset>548640</wp:posOffset>
                </wp:positionH>
                <wp:positionV relativeFrom="page">
                  <wp:posOffset>5727700</wp:posOffset>
                </wp:positionV>
                <wp:extent cx="91440" cy="91440"/>
                <wp:effectExtent l="0" t="3175" r="0" b="635"/>
                <wp:wrapNone/>
                <wp:docPr id="18"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9060"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7661" id="Text Box 168" o:spid="_x0000_s1042" type="#_x0000_t202" style="position:absolute;left:0;text-align:left;margin-left:43.2pt;margin-top:451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" filled="f" stroked="f">
                <v:textbox inset="0,0,0,0">
                  <w:txbxContent>
                    <w:p w14:paraId="4CB59060"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5D03CE2" wp14:editId="08ED35EE">
                <wp:simplePos x="0" y="0"/>
                <wp:positionH relativeFrom="page">
                  <wp:posOffset>2540000</wp:posOffset>
                </wp:positionH>
                <wp:positionV relativeFrom="page">
                  <wp:posOffset>1051560</wp:posOffset>
                </wp:positionV>
                <wp:extent cx="91440" cy="91440"/>
                <wp:effectExtent l="0" t="3810" r="0" b="0"/>
                <wp:wrapNone/>
                <wp:docPr id="17"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9F3C3"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03CE2" id="Text Box 172" o:spid="_x0000_s1043" type="#_x0000_t202" style="position:absolute;left:0;text-align:left;margin-left:200pt;margin-top:82.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" filled="f" stroked="f">
                <v:textbox inset="0,0,0,0">
                  <w:txbxContent>
                    <w:p w14:paraId="3299F3C3"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0BC752D" wp14:editId="53354E36">
                <wp:simplePos x="0" y="0"/>
                <wp:positionH relativeFrom="page">
                  <wp:posOffset>2517140</wp:posOffset>
                </wp:positionH>
                <wp:positionV relativeFrom="page">
                  <wp:posOffset>4051300</wp:posOffset>
                </wp:positionV>
                <wp:extent cx="91440" cy="91440"/>
                <wp:effectExtent l="2540" t="3175" r="1270" b="635"/>
                <wp:wrapNone/>
                <wp:docPr id="16"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EB06"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C752D" id="Text Box 176" o:spid="_x0000_s1044" type="#_x0000_t202" style="position:absolute;left:0;text-align:left;margin-left:198.2pt;margin-top:31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" filled="f" stroked="f">
                <v:textbox inset="0,0,0,0">
                  <w:txbxContent>
                    <w:p w14:paraId="641DEB06"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8E83FB4" wp14:editId="056A149A">
                <wp:simplePos x="0" y="0"/>
                <wp:positionH relativeFrom="page">
                  <wp:posOffset>2527300</wp:posOffset>
                </wp:positionH>
                <wp:positionV relativeFrom="page">
                  <wp:posOffset>6934200</wp:posOffset>
                </wp:positionV>
                <wp:extent cx="91440" cy="91440"/>
                <wp:effectExtent l="3175" t="0" r="635" b="3810"/>
                <wp:wrapNone/>
                <wp:docPr id="15"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EDEF4"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3FB4" id="Text Box 180" o:spid="_x0000_s1045" type="#_x0000_t202" style="position:absolute;left:0;text-align:left;margin-left:199pt;margin-top:546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" filled="f" stroked="f">
                <v:textbox inset="0,0,0,0">
                  <w:txbxContent>
                    <w:p w14:paraId="052EDEF4"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50E095B6" wp14:editId="43CF698F">
                <wp:simplePos x="0" y="0"/>
                <wp:positionH relativeFrom="page">
                  <wp:posOffset>546100</wp:posOffset>
                </wp:positionH>
                <wp:positionV relativeFrom="page">
                  <wp:posOffset>1244600</wp:posOffset>
                </wp:positionV>
                <wp:extent cx="91440" cy="91440"/>
                <wp:effectExtent l="3175" t="0" r="635" b="0"/>
                <wp:wrapNone/>
                <wp:docPr id="14"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872A5"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095B6" id="Text Box 184" o:spid="_x0000_s1046" type="#_x0000_t202" style="position:absolute;left:0;text-align:left;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" filled="f" stroked="f">
                <v:textbox inset="0,0,0,0">
                  <w:txbxContent>
                    <w:p w14:paraId="16F872A5"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52DC3F3B" wp14:editId="28C67279">
                <wp:simplePos x="0" y="0"/>
                <wp:positionH relativeFrom="page">
                  <wp:posOffset>535940</wp:posOffset>
                </wp:positionH>
                <wp:positionV relativeFrom="page">
                  <wp:posOffset>5547360</wp:posOffset>
                </wp:positionV>
                <wp:extent cx="91440" cy="91440"/>
                <wp:effectExtent l="2540" t="3810" r="1270" b="0"/>
                <wp:wrapNone/>
                <wp:docPr id="12"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4BA5"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3F3B" id="Text Box 188" o:spid="_x0000_s1047" type="#_x0000_t202" style="position:absolute;left:0;text-align:left;margin-left:42.2pt;margin-top:436.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" filled="f" stroked="f">
                <v:textbox inset="0,0,0,0">
                  <w:txbxContent>
                    <w:p w14:paraId="0CC24BA5"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6672ABA6" wp14:editId="7DC6C43E">
                <wp:simplePos x="0" y="0"/>
                <wp:positionH relativeFrom="page">
                  <wp:posOffset>2540000</wp:posOffset>
                </wp:positionH>
                <wp:positionV relativeFrom="page">
                  <wp:posOffset>279400</wp:posOffset>
                </wp:positionV>
                <wp:extent cx="91440" cy="91440"/>
                <wp:effectExtent l="0" t="3175" r="0" b="635"/>
                <wp:wrapNone/>
                <wp:docPr id="10"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D8A62"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ABA6" id="Text Box 220" o:spid="_x0000_s1048" type="#_x0000_t202" style="position:absolute;left:0;text-align:left;margin-left:200pt;margin-top:22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" filled="f" stroked="f">
                <v:textbox inset="0,0,0,0">
                  <w:txbxContent>
                    <w:p w14:paraId="71DD8A62"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14:anchorId="582FEAC0" wp14:editId="1593611F">
                <wp:simplePos x="0" y="0"/>
                <wp:positionH relativeFrom="page">
                  <wp:posOffset>2552700</wp:posOffset>
                </wp:positionH>
                <wp:positionV relativeFrom="page">
                  <wp:posOffset>2715260</wp:posOffset>
                </wp:positionV>
                <wp:extent cx="91440" cy="91440"/>
                <wp:effectExtent l="0" t="635" r="3810" b="3175"/>
                <wp:wrapNone/>
                <wp:docPr id="8"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6A4D2"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FEAC0" id="Text Box 224" o:spid="_x0000_s1049" type="#_x0000_t202" style="position:absolute;left:0;text-align:left;margin-left:201pt;margin-top:213.8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" filled="f" stroked="f">
                <v:textbox inset="0,0,0,0">
                  <w:txbxContent>
                    <w:p w14:paraId="7B66A4D2" w14:textId="77777777" w:rsidR="005B7866" w:rsidRDefault="005B7866" w:rsidP="00103E9E">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414DB3B9" wp14:editId="6ABC18BF">
                <wp:simplePos x="0" y="0"/>
                <wp:positionH relativeFrom="page">
                  <wp:posOffset>2565400</wp:posOffset>
                </wp:positionH>
                <wp:positionV relativeFrom="page">
                  <wp:posOffset>4597400</wp:posOffset>
                </wp:positionV>
                <wp:extent cx="91440" cy="91440"/>
                <wp:effectExtent l="3175" t="0" r="635" b="0"/>
                <wp:wrapNone/>
                <wp:docPr id="7"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2350" w14:textId="77777777" w:rsidR="005B7866" w:rsidRDefault="005B7866"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DB3B9" id="Text Box 228" o:spid="_x0000_s1050" type="#_x0000_t202" style="position:absolute;left:0;text-align:left;margin-left:202pt;margin-top:362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" filled="f" stroked="f">
                <v:textbox inset="0,0,0,0">
                  <w:txbxContent>
                    <w:p w14:paraId="1BD32350" w14:textId="77777777" w:rsidR="005B7866" w:rsidRDefault="005B7866" w:rsidP="00103E9E">
                      <w:pPr>
                        <w:pStyle w:val="BodyText"/>
                      </w:pPr>
                    </w:p>
                  </w:txbxContent>
                </v:textbox>
                <w10:wrap anchorx="page" anchory="page"/>
              </v:shape>
            </w:pict>
          </mc:Fallback>
        </mc:AlternateContent>
      </w:r>
      <w:r w:rsidR="001F5016" w:rsidRPr="001F5016">
        <w:t xml:space="preserve"> </w:t>
      </w:r>
    </w:p>
    <w:p w14:paraId="452D5E2C" w14:textId="6FA64851" w:rsidR="001F5016" w:rsidRPr="001F5016" w:rsidRDefault="00B00AFF" w:rsidP="001F5016">
      <w:r>
        <w:rPr>
          <w:noProof/>
        </w:rPr>
        <mc:AlternateContent>
          <mc:Choice Requires="wps">
            <w:drawing>
              <wp:anchor distT="0" distB="0" distL="114300" distR="114300" simplePos="0" relativeHeight="251673600" behindDoc="0" locked="0" layoutInCell="1" allowOverlap="1" wp14:anchorId="5CF4903B" wp14:editId="2894CDC2">
                <wp:simplePos x="0" y="0"/>
                <wp:positionH relativeFrom="page">
                  <wp:posOffset>403860</wp:posOffset>
                </wp:positionH>
                <wp:positionV relativeFrom="page">
                  <wp:posOffset>967740</wp:posOffset>
                </wp:positionV>
                <wp:extent cx="2118360" cy="1280160"/>
                <wp:effectExtent l="3810" t="0" r="1905" b="0"/>
                <wp:wrapNone/>
                <wp:docPr id="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E811A" w14:textId="77777777" w:rsidR="0053301D" w:rsidRPr="00020E88" w:rsidRDefault="00133762" w:rsidP="00020E88">
                            <w:r>
                              <w:rPr>
                                <w:noProof/>
                              </w:rPr>
                              <w:drawing>
                                <wp:inline distT="0" distB="0" distL="0" distR="0" wp14:anchorId="3CA2CD84" wp14:editId="4CB302D1">
                                  <wp:extent cx="1935480" cy="1935480"/>
                                  <wp:effectExtent l="19050" t="0" r="7620" b="0"/>
                                  <wp:docPr id="9" name="Picture 9" descr="Bringing the Science of Learning to Homeschooling | Psych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nging the Science of Learning to Homeschooling | Psychology ..."/>
                                          <pic:cNvPicPr>
                                            <a:picLocks noChangeAspect="1" noChangeArrowheads="1"/>
                                          </pic:cNvPicPr>
                                        </pic:nvPicPr>
                                        <pic:blipFill>
                                          <a:blip r:embed="rId15"/>
                                          <a:srcRect/>
                                          <a:stretch>
                                            <a:fillRect/>
                                          </a:stretch>
                                        </pic:blipFill>
                                        <pic:spPr bwMode="auto">
                                          <a:xfrm>
                                            <a:off x="0" y="0"/>
                                            <a:ext cx="1935480" cy="19354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903B" id="Text Box 297" o:spid="_x0000_s1051" type="#_x0000_t202" style="position:absolute;margin-left:31.8pt;margin-top:76.2pt;width:166.8pt;height:100.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" filled="f" stroked="f">
                <v:textbox>
                  <w:txbxContent>
                    <w:p w14:paraId="74AE811A" w14:textId="77777777" w:rsidR="0053301D" w:rsidRPr="00020E88" w:rsidRDefault="00133762" w:rsidP="00020E88">
                      <w:r>
                        <w:rPr>
                          <w:noProof/>
                        </w:rPr>
                        <w:drawing>
                          <wp:inline distT="0" distB="0" distL="0" distR="0" wp14:anchorId="3CA2CD84" wp14:editId="4CB302D1">
                            <wp:extent cx="1935480" cy="1935480"/>
                            <wp:effectExtent l="19050" t="0" r="7620" b="0"/>
                            <wp:docPr id="9" name="Picture 9" descr="Bringing the Science of Learning to Homeschooling | Psych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inging the Science of Learning to Homeschooling | Psychology ..."/>
                                    <pic:cNvPicPr>
                                      <a:picLocks noChangeAspect="1" noChangeArrowheads="1"/>
                                    </pic:cNvPicPr>
                                  </pic:nvPicPr>
                                  <pic:blipFill>
                                    <a:blip r:embed="rId16"/>
                                    <a:srcRect/>
                                    <a:stretch>
                                      <a:fillRect/>
                                    </a:stretch>
                                  </pic:blipFill>
                                  <pic:spPr bwMode="auto">
                                    <a:xfrm>
                                      <a:off x="0" y="0"/>
                                      <a:ext cx="1935480" cy="193548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7882A7A1" w14:textId="77777777" w:rsidR="001F5016" w:rsidRPr="001F5016" w:rsidRDefault="001F5016" w:rsidP="001F5016"/>
    <w:p w14:paraId="4765D009" w14:textId="77777777" w:rsidR="001F5016" w:rsidRPr="001F5016" w:rsidRDefault="001F5016" w:rsidP="001F5016"/>
    <w:p w14:paraId="27EACF8C" w14:textId="77777777" w:rsidR="001F5016" w:rsidRPr="001F5016" w:rsidRDefault="001F5016" w:rsidP="001F5016"/>
    <w:p w14:paraId="7629055F" w14:textId="77777777" w:rsidR="001F5016" w:rsidRPr="001F5016" w:rsidRDefault="001F5016" w:rsidP="001F5016"/>
    <w:p w14:paraId="1EC013B6" w14:textId="77777777" w:rsidR="001F5016" w:rsidRPr="001F5016" w:rsidRDefault="001F5016" w:rsidP="001F5016"/>
    <w:p w14:paraId="49C0ECE2" w14:textId="77777777" w:rsidR="001F5016" w:rsidRPr="001F5016" w:rsidRDefault="001F5016" w:rsidP="001F5016"/>
    <w:p w14:paraId="094C63AF" w14:textId="77777777" w:rsidR="001F5016" w:rsidRPr="001F5016" w:rsidRDefault="00133762" w:rsidP="001F5016">
      <w:r>
        <w:rPr>
          <w:noProof/>
        </w:rPr>
        <w:drawing>
          <wp:anchor distT="0" distB="0" distL="114300" distR="114300" simplePos="0" relativeHeight="251714560" behindDoc="1" locked="0" layoutInCell="1" allowOverlap="1" wp14:anchorId="2D4E00F9" wp14:editId="24882C9F">
            <wp:simplePos x="0" y="0"/>
            <wp:positionH relativeFrom="page">
              <wp:posOffset>346710</wp:posOffset>
            </wp:positionH>
            <wp:positionV relativeFrom="page">
              <wp:posOffset>2536825</wp:posOffset>
            </wp:positionV>
            <wp:extent cx="2068830" cy="5059680"/>
            <wp:effectExtent l="19050" t="0" r="7620" b="0"/>
            <wp:wrapTight wrapText="bothSides">
              <wp:wrapPolygon edited="0">
                <wp:start x="-199" y="0"/>
                <wp:lineTo x="-199" y="21551"/>
                <wp:lineTo x="21680" y="21551"/>
                <wp:lineTo x="21680" y="0"/>
                <wp:lineTo x="-199" y="0"/>
              </wp:wrapPolygon>
            </wp:wrapTight>
            <wp:docPr id="6" name="Picture 6" descr="Alexandre a un emploi du temps visuel que je lui prépare p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andre a un emploi du temps visuel que je lui prépare pour ..."/>
                    <pic:cNvPicPr>
                      <a:picLocks noChangeAspect="1" noChangeArrowheads="1"/>
                    </pic:cNvPicPr>
                  </pic:nvPicPr>
                  <pic:blipFill>
                    <a:blip r:embed="rId17"/>
                    <a:srcRect/>
                    <a:stretch>
                      <a:fillRect/>
                    </a:stretch>
                  </pic:blipFill>
                  <pic:spPr bwMode="auto">
                    <a:xfrm>
                      <a:off x="0" y="0"/>
                      <a:ext cx="2068830" cy="5059680"/>
                    </a:xfrm>
                    <a:prstGeom prst="rect">
                      <a:avLst/>
                    </a:prstGeom>
                    <a:noFill/>
                    <a:ln w="9525">
                      <a:noFill/>
                      <a:miter lim="800000"/>
                      <a:headEnd/>
                      <a:tailEnd/>
                    </a:ln>
                  </pic:spPr>
                </pic:pic>
              </a:graphicData>
            </a:graphic>
          </wp:anchor>
        </w:drawing>
      </w:r>
    </w:p>
    <w:p w14:paraId="5298F249" w14:textId="77777777" w:rsidR="001F5016" w:rsidRPr="001F5016" w:rsidRDefault="001F5016" w:rsidP="001F5016"/>
    <w:p w14:paraId="5093BFD2" w14:textId="77777777" w:rsidR="001F5016" w:rsidRPr="001F5016" w:rsidRDefault="001F5016" w:rsidP="001F5016"/>
    <w:p w14:paraId="4F32CB4E" w14:textId="77777777" w:rsidR="001F5016" w:rsidRPr="001F5016" w:rsidRDefault="001F5016" w:rsidP="001F5016"/>
    <w:p w14:paraId="6AAE5E61" w14:textId="77777777" w:rsidR="001F5016" w:rsidRPr="001F5016" w:rsidRDefault="001F5016" w:rsidP="001F5016"/>
    <w:p w14:paraId="3E67906C" w14:textId="77777777" w:rsidR="001F5016" w:rsidRPr="001F5016" w:rsidRDefault="001F5016" w:rsidP="001F5016"/>
    <w:p w14:paraId="261C4944" w14:textId="77777777" w:rsidR="001F5016" w:rsidRPr="001F5016" w:rsidRDefault="001F5016" w:rsidP="001F5016"/>
    <w:p w14:paraId="26337ADD" w14:textId="77777777" w:rsidR="001F5016" w:rsidRPr="001F5016" w:rsidRDefault="001F5016" w:rsidP="001F5016"/>
    <w:p w14:paraId="1FFD3CDD" w14:textId="77777777" w:rsidR="001F5016" w:rsidRPr="001F5016" w:rsidRDefault="001F5016" w:rsidP="001F5016"/>
    <w:p w14:paraId="5114B630" w14:textId="77777777" w:rsidR="001F5016" w:rsidRPr="001F5016" w:rsidRDefault="001F5016" w:rsidP="001F5016"/>
    <w:p w14:paraId="229E295B" w14:textId="77777777" w:rsidR="001F5016" w:rsidRPr="001F5016" w:rsidRDefault="001F5016" w:rsidP="001F5016"/>
    <w:p w14:paraId="28A53A56" w14:textId="77777777" w:rsidR="001F5016" w:rsidRPr="001F5016" w:rsidRDefault="001F5016" w:rsidP="001F5016"/>
    <w:p w14:paraId="65BBCA82" w14:textId="77777777" w:rsidR="001F5016" w:rsidRPr="001F5016" w:rsidRDefault="001F5016" w:rsidP="001F5016"/>
    <w:p w14:paraId="7054D230" w14:textId="77777777" w:rsidR="001F5016" w:rsidRPr="001F5016" w:rsidRDefault="001F5016" w:rsidP="001F5016"/>
    <w:p w14:paraId="01106A09" w14:textId="77777777" w:rsidR="001F5016" w:rsidRPr="001F5016" w:rsidRDefault="001F5016" w:rsidP="001F5016"/>
    <w:p w14:paraId="6DC092A4" w14:textId="77777777" w:rsidR="001F5016" w:rsidRPr="001F5016" w:rsidRDefault="001F5016" w:rsidP="001F5016"/>
    <w:p w14:paraId="0FC68057" w14:textId="77777777" w:rsidR="001F5016" w:rsidRPr="001F5016" w:rsidRDefault="001F5016" w:rsidP="001F5016"/>
    <w:p w14:paraId="4D3631B1" w14:textId="77777777" w:rsidR="001F5016" w:rsidRPr="001F5016" w:rsidRDefault="001F5016" w:rsidP="001F5016"/>
    <w:p w14:paraId="331D33F6" w14:textId="77777777" w:rsidR="001F5016" w:rsidRPr="001F5016" w:rsidRDefault="001F5016" w:rsidP="001F5016"/>
    <w:p w14:paraId="025F23FC" w14:textId="77777777" w:rsidR="001F5016" w:rsidRPr="001F5016" w:rsidRDefault="001F5016" w:rsidP="001F5016"/>
    <w:p w14:paraId="16F43631" w14:textId="77777777" w:rsidR="001F5016" w:rsidRPr="001F5016" w:rsidRDefault="001F5016" w:rsidP="001F5016"/>
    <w:p w14:paraId="31CFBFC2" w14:textId="77777777" w:rsidR="001F5016" w:rsidRPr="001F5016" w:rsidRDefault="001F5016" w:rsidP="001F5016"/>
    <w:p w14:paraId="09FC4AAC" w14:textId="77777777" w:rsidR="001F5016" w:rsidRPr="001F5016" w:rsidRDefault="001F5016" w:rsidP="001F5016"/>
    <w:p w14:paraId="2EC9701E" w14:textId="77777777" w:rsidR="001F5016" w:rsidRPr="001F5016" w:rsidRDefault="001F5016" w:rsidP="001F5016"/>
    <w:p w14:paraId="00DEFB41" w14:textId="77777777" w:rsidR="001F5016" w:rsidRPr="001F5016" w:rsidRDefault="001F5016" w:rsidP="001F5016"/>
    <w:p w14:paraId="0559A39D" w14:textId="77777777" w:rsidR="001F5016" w:rsidRPr="001F5016" w:rsidRDefault="001F5016" w:rsidP="001F5016"/>
    <w:p w14:paraId="5AE67DF3" w14:textId="77777777" w:rsidR="001F5016" w:rsidRPr="001F5016" w:rsidRDefault="001F5016" w:rsidP="001F5016"/>
    <w:p w14:paraId="577AB64A" w14:textId="77777777" w:rsidR="001F5016" w:rsidRPr="001F5016" w:rsidRDefault="001F5016" w:rsidP="001F5016"/>
    <w:p w14:paraId="19B01BC3" w14:textId="77777777" w:rsidR="001F5016" w:rsidRPr="001F5016" w:rsidRDefault="001F5016" w:rsidP="001F5016"/>
    <w:p w14:paraId="1425CA61" w14:textId="77777777" w:rsidR="001F5016" w:rsidRPr="001F5016" w:rsidRDefault="001F5016" w:rsidP="001F5016"/>
    <w:p w14:paraId="08D1AA1B" w14:textId="77777777" w:rsidR="001F5016" w:rsidRPr="001F5016" w:rsidRDefault="00133762" w:rsidP="001F5016">
      <w:r>
        <w:rPr>
          <w:noProof/>
        </w:rPr>
        <w:drawing>
          <wp:anchor distT="0" distB="0" distL="114300" distR="114300" simplePos="0" relativeHeight="251713536" behindDoc="1" locked="0" layoutInCell="1" allowOverlap="1" wp14:anchorId="17249346" wp14:editId="7132B127">
            <wp:simplePos x="0" y="0"/>
            <wp:positionH relativeFrom="page">
              <wp:posOffset>403860</wp:posOffset>
            </wp:positionH>
            <wp:positionV relativeFrom="page">
              <wp:posOffset>8168640</wp:posOffset>
            </wp:positionV>
            <wp:extent cx="2114550" cy="1059180"/>
            <wp:effectExtent l="19050" t="0" r="0" b="0"/>
            <wp:wrapTight wrapText="bothSides">
              <wp:wrapPolygon edited="0">
                <wp:start x="-195" y="0"/>
                <wp:lineTo x="-195" y="21367"/>
                <wp:lineTo x="21600" y="21367"/>
                <wp:lineTo x="21600" y="0"/>
                <wp:lineTo x="-195" y="0"/>
              </wp:wrapPolygon>
            </wp:wrapTight>
            <wp:docPr id="1" name="Picture 3" descr="On-se-protege-Image-nouvelle-800-400-grand - Saint-Félix-de-Val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se-protege-Image-nouvelle-800-400-grand - Saint-Félix-de-Valois"/>
                    <pic:cNvPicPr>
                      <a:picLocks noChangeAspect="1" noChangeArrowheads="1"/>
                    </pic:cNvPicPr>
                  </pic:nvPicPr>
                  <pic:blipFill>
                    <a:blip r:embed="rId18" cstate="print"/>
                    <a:srcRect/>
                    <a:stretch>
                      <a:fillRect/>
                    </a:stretch>
                  </pic:blipFill>
                  <pic:spPr bwMode="auto">
                    <a:xfrm>
                      <a:off x="0" y="0"/>
                      <a:ext cx="2114550" cy="1059180"/>
                    </a:xfrm>
                    <a:prstGeom prst="rect">
                      <a:avLst/>
                    </a:prstGeom>
                    <a:noFill/>
                    <a:ln w="9525">
                      <a:noFill/>
                      <a:miter lim="800000"/>
                      <a:headEnd/>
                      <a:tailEnd/>
                    </a:ln>
                  </pic:spPr>
                </pic:pic>
              </a:graphicData>
            </a:graphic>
          </wp:anchor>
        </w:drawing>
      </w:r>
    </w:p>
    <w:p w14:paraId="6E77907E" w14:textId="77777777" w:rsidR="001F5016" w:rsidRPr="001F5016" w:rsidRDefault="001F5016" w:rsidP="001F5016"/>
    <w:p w14:paraId="7BEF24EF" w14:textId="77777777" w:rsidR="001F5016" w:rsidRPr="001F5016" w:rsidRDefault="001F5016" w:rsidP="001F5016">
      <w:pPr>
        <w:ind w:firstLine="720"/>
      </w:pPr>
    </w:p>
    <w:p w14:paraId="2068EC12" w14:textId="77777777" w:rsidR="001F5016" w:rsidRPr="001F5016" w:rsidRDefault="001F5016" w:rsidP="001F5016"/>
    <w:p w14:paraId="74354321" w14:textId="77777777" w:rsidR="005B7866" w:rsidRDefault="005B7866" w:rsidP="001F5016"/>
    <w:p w14:paraId="3A5D4BF7" w14:textId="77777777" w:rsidR="0074024A" w:rsidRDefault="0074024A" w:rsidP="001F5016"/>
    <w:p w14:paraId="283809B0" w14:textId="77777777" w:rsidR="0074024A" w:rsidRDefault="0074024A" w:rsidP="001F5016"/>
    <w:p w14:paraId="08D87F4E" w14:textId="77777777" w:rsidR="0074024A" w:rsidRPr="001F5016" w:rsidRDefault="0074024A" w:rsidP="001F5016"/>
    <w:sectPr w:rsidR="0074024A" w:rsidRPr="001F5016" w:rsidSect="00E13C81">
      <w:headerReference w:type="even" r:id="rId19"/>
      <w:headerReference w:type="default" r:id="rId20"/>
      <w:pgSz w:w="12240" w:h="15840" w:code="1"/>
      <w:pgMar w:top="1440" w:right="1800" w:bottom="720" w:left="180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7159A" w14:textId="77777777" w:rsidR="00031C58" w:rsidRDefault="00031C58">
      <w:r>
        <w:separator/>
      </w:r>
    </w:p>
  </w:endnote>
  <w:endnote w:type="continuationSeparator" w:id="0">
    <w:p w14:paraId="202C71F2" w14:textId="77777777" w:rsidR="00031C58" w:rsidRDefault="00031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3554D6" w14:textId="77777777" w:rsidR="00031C58" w:rsidRDefault="00031C58">
      <w:r>
        <w:separator/>
      </w:r>
    </w:p>
  </w:footnote>
  <w:footnote w:type="continuationSeparator" w:id="0">
    <w:p w14:paraId="1C7F7AC2" w14:textId="77777777" w:rsidR="00031C58" w:rsidRDefault="00031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4F177" w14:textId="6B52C1D6" w:rsidR="004D0B0A" w:rsidRDefault="00B00AFF">
    <w:pPr>
      <w:pStyle w:val="Header"/>
    </w:pPr>
    <w:r>
      <w:rPr>
        <w:noProof/>
      </w:rPr>
      <mc:AlternateContent>
        <mc:Choice Requires="wps">
          <w:drawing>
            <wp:anchor distT="0" distB="0" distL="114300" distR="114300" simplePos="0" relativeHeight="251660288" behindDoc="0" locked="0" layoutInCell="1" allowOverlap="1" wp14:anchorId="2B3AF3B6" wp14:editId="3A55094E">
              <wp:simplePos x="0" y="0"/>
              <wp:positionH relativeFrom="page">
                <wp:posOffset>-76200</wp:posOffset>
              </wp:positionH>
              <wp:positionV relativeFrom="page">
                <wp:posOffset>-7620</wp:posOffset>
              </wp:positionV>
              <wp:extent cx="7901940" cy="403860"/>
              <wp:effectExtent l="9525" t="11430" r="13335" b="13335"/>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1940" cy="403860"/>
                      </a:xfrm>
                      <a:prstGeom prst="rect">
                        <a:avLst/>
                      </a:prstGeom>
                      <a:solidFill>
                        <a:schemeClr val="accent5">
                          <a:lumMod val="75000"/>
                          <a:lumOff val="0"/>
                        </a:schemeClr>
                      </a:solidFill>
                      <a:ln w="9525">
                        <a:solidFill>
                          <a:srgbClr val="009999"/>
                        </a:solidFill>
                        <a:miter lim="800000"/>
                        <a:headEnd/>
                        <a:tailEnd/>
                      </a:ln>
                    </wps:spPr>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812BD02" id="Rectangle 19" o:spid="_x0000_s1026" style="position:absolute;margin-left:-6pt;margin-top:-.6pt;width:622.2pt;height:3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" fillcolor="#31849b [2408]" strokecolor="#099">
              <v:textbox style="mso-fit-shape-to-text:t" inset="0,0,0,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F586E" w14:textId="0B02CC9F" w:rsidR="00C964FC" w:rsidRDefault="00B00AFF">
    <w:pPr>
      <w:pStyle w:val="Header"/>
    </w:pPr>
    <w:r>
      <w:rPr>
        <w:noProof/>
      </w:rPr>
      <mc:AlternateContent>
        <mc:Choice Requires="wps">
          <w:drawing>
            <wp:anchor distT="0" distB="0" distL="114300" distR="114300" simplePos="0" relativeHeight="251658240" behindDoc="0" locked="0" layoutInCell="1" allowOverlap="1" wp14:anchorId="0FA461A4" wp14:editId="4108D5E7">
              <wp:simplePos x="0" y="0"/>
              <wp:positionH relativeFrom="page">
                <wp:posOffset>5702300</wp:posOffset>
              </wp:positionH>
              <wp:positionV relativeFrom="page">
                <wp:posOffset>485775</wp:posOffset>
              </wp:positionV>
              <wp:extent cx="1384300" cy="323215"/>
              <wp:effectExtent l="0" t="0" r="0" b="63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FD8CE" w14:textId="77777777" w:rsidR="00FC2D17" w:rsidRPr="00FC2D17" w:rsidRDefault="00FC2D17" w:rsidP="00FC2D17">
                          <w:pPr>
                            <w:pStyle w:val="PageNumberRight"/>
                          </w:pPr>
                          <w:r w:rsidRPr="00FC2D17">
                            <w:t xml:space="preserve">Page </w:t>
                          </w:r>
                          <w:r w:rsidR="004B774D">
                            <w:fldChar w:fldCharType="begin"/>
                          </w:r>
                          <w:r w:rsidR="004B774D">
                            <w:instrText xml:space="preserve"> PAGE </w:instrText>
                          </w:r>
                          <w:r w:rsidR="004B774D">
                            <w:fldChar w:fldCharType="separate"/>
                          </w:r>
                          <w:r w:rsidR="00412507">
                            <w:rPr>
                              <w:noProof/>
                            </w:rPr>
                            <w:t>3</w:t>
                          </w:r>
                          <w:r w:rsidR="004B774D">
                            <w:rPr>
                              <w:noProof/>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A461A4" id="_x0000_t202" coordsize="21600,21600" o:spt="202" path="m,l,21600r21600,l21600,xe">
              <v:stroke joinstyle="miter"/>
              <v:path gradientshapeok="t" o:connecttype="rect"/>
            </v:shapetype>
            <v:shape id="Text Box 10" o:spid="_x0000_s1052" type="#_x0000_t202" style="position:absolute;margin-left:449pt;margin-top:38.25pt;width:109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" filled="f" stroked="f">
              <v:textbox style="mso-fit-shape-to-text:t" inset=",7.2pt,,7.2pt">
                <w:txbxContent>
                  <w:p w14:paraId="0A7FD8CE" w14:textId="77777777" w:rsidR="00FC2D17" w:rsidRPr="00FC2D17" w:rsidRDefault="00FC2D17" w:rsidP="00FC2D17">
                    <w:pPr>
                      <w:pStyle w:val="PageNumberRight"/>
                    </w:pPr>
                    <w:r w:rsidRPr="00FC2D17">
                      <w:t xml:space="preserve">Page </w:t>
                    </w:r>
                    <w:r w:rsidR="004B774D">
                      <w:fldChar w:fldCharType="begin"/>
                    </w:r>
                    <w:r w:rsidR="004B774D">
                      <w:instrText xml:space="preserve"> PAGE </w:instrText>
                    </w:r>
                    <w:r w:rsidR="004B774D">
                      <w:fldChar w:fldCharType="separate"/>
                    </w:r>
                    <w:r w:rsidR="00412507">
                      <w:rPr>
                        <w:noProof/>
                      </w:rPr>
                      <w:t>3</w:t>
                    </w:r>
                    <w:r w:rsidR="004B774D">
                      <w:rPr>
                        <w:noProo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0427FDC" wp14:editId="43D8AD4B">
              <wp:simplePos x="0" y="0"/>
              <wp:positionH relativeFrom="page">
                <wp:posOffset>594360</wp:posOffset>
              </wp:positionH>
              <wp:positionV relativeFrom="page">
                <wp:posOffset>485775</wp:posOffset>
              </wp:positionV>
              <wp:extent cx="1943100" cy="323215"/>
              <wp:effectExtent l="3810" t="0" r="0" b="63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818AE" w14:textId="77777777" w:rsidR="00FC2D17" w:rsidRPr="0053301D" w:rsidRDefault="00FC2D17" w:rsidP="00FC2D17">
                          <w:pPr>
                            <w:pStyle w:val="PageTitleLeft"/>
                          </w:pPr>
                          <w:r>
                            <w:t>Employee Newsletter</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427FDC" id="Text Box 11" o:spid="_x0000_s1053" type="#_x0000_t202" style="position:absolute;margin-left:46.8pt;margin-top:38.25pt;width:153pt;height:2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" filled="f" stroked="f">
              <v:textbox style="mso-fit-shape-to-text:t" inset=",7.2pt,,7.2pt">
                <w:txbxContent>
                  <w:p w14:paraId="3C8818AE" w14:textId="77777777" w:rsidR="00FC2D17" w:rsidRPr="0053301D" w:rsidRDefault="00FC2D17" w:rsidP="00FC2D17">
                    <w:pPr>
                      <w:pStyle w:val="PageTitleLeft"/>
                    </w:pPr>
                    <w:r>
                      <w:t>Employee Newsletter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1B"/>
      </v:shape>
    </w:pict>
  </w:numPicBullet>
  <w:abstractNum w:abstractNumId="0" w15:restartNumberingAfterBreak="0">
    <w:nsid w:val="FFFFFF7C"/>
    <w:multiLevelType w:val="singleLevel"/>
    <w:tmpl w:val="8BF81A0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42D0C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BA21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FE4C3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40087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606A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ACC3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FE72F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6C1A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9C8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A27856"/>
    <w:multiLevelType w:val="hybridMultilevel"/>
    <w:tmpl w:val="9E9E8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B65D5C"/>
    <w:multiLevelType w:val="hybridMultilevel"/>
    <w:tmpl w:val="CA8E43E4"/>
    <w:lvl w:ilvl="0" w:tplc="03FEA9AC">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51195"/>
    <w:multiLevelType w:val="hybridMultilevel"/>
    <w:tmpl w:val="03DED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E532A6"/>
    <w:multiLevelType w:val="hybridMultilevel"/>
    <w:tmpl w:val="9384C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50161059"/>
    <w:multiLevelType w:val="hybridMultilevel"/>
    <w:tmpl w:val="C3C8715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8AA06C9"/>
    <w:multiLevelType w:val="multilevel"/>
    <w:tmpl w:val="36642310"/>
    <w:lvl w:ilvl="0">
      <w:start w:val="1"/>
      <w:numFmt w:val="bullet"/>
      <w:lvlText w:val=""/>
      <w:lvlPicBulletId w:val="0"/>
      <w:lvlJc w:val="left"/>
      <w:pPr>
        <w:tabs>
          <w:tab w:val="num" w:pos="840"/>
        </w:tabs>
        <w:ind w:left="840" w:hanging="360"/>
      </w:pPr>
      <w:rPr>
        <w:rFonts w:ascii="Symbol" w:hAnsi="Symbol"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abstractNum w:abstractNumId="17" w15:restartNumberingAfterBreak="0">
    <w:nsid w:val="6D203393"/>
    <w:multiLevelType w:val="hybridMultilevel"/>
    <w:tmpl w:val="ABC05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15"/>
  </w:num>
  <w:num w:numId="14">
    <w:abstractNumId w:val="12"/>
  </w:num>
  <w:num w:numId="15">
    <w:abstractNumId w:val="11"/>
  </w:num>
  <w:num w:numId="16">
    <w:abstractNumId w:val="13"/>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ff5050,#f93,#606,#0c9,#e6e6de,#f3f3ef,#099,#09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E66"/>
    <w:rsid w:val="000032EB"/>
    <w:rsid w:val="00020E88"/>
    <w:rsid w:val="00023105"/>
    <w:rsid w:val="00031C58"/>
    <w:rsid w:val="0004056D"/>
    <w:rsid w:val="00047970"/>
    <w:rsid w:val="00054DD9"/>
    <w:rsid w:val="000848F3"/>
    <w:rsid w:val="000A61EC"/>
    <w:rsid w:val="000B49FE"/>
    <w:rsid w:val="000E32BD"/>
    <w:rsid w:val="0010070B"/>
    <w:rsid w:val="00103E9E"/>
    <w:rsid w:val="00110CB3"/>
    <w:rsid w:val="00133762"/>
    <w:rsid w:val="00135ADD"/>
    <w:rsid w:val="00136458"/>
    <w:rsid w:val="00146A51"/>
    <w:rsid w:val="00163788"/>
    <w:rsid w:val="0017721E"/>
    <w:rsid w:val="001904ED"/>
    <w:rsid w:val="001949AD"/>
    <w:rsid w:val="001B5B45"/>
    <w:rsid w:val="001D7C64"/>
    <w:rsid w:val="001F5016"/>
    <w:rsid w:val="00213DB3"/>
    <w:rsid w:val="00215570"/>
    <w:rsid w:val="00217379"/>
    <w:rsid w:val="00236358"/>
    <w:rsid w:val="00250328"/>
    <w:rsid w:val="00275B11"/>
    <w:rsid w:val="002779F9"/>
    <w:rsid w:val="00285CF1"/>
    <w:rsid w:val="00292041"/>
    <w:rsid w:val="002A0F5E"/>
    <w:rsid w:val="002C02EC"/>
    <w:rsid w:val="002C35F7"/>
    <w:rsid w:val="002E09A3"/>
    <w:rsid w:val="002F3B56"/>
    <w:rsid w:val="002F3BBC"/>
    <w:rsid w:val="003532D8"/>
    <w:rsid w:val="0035492E"/>
    <w:rsid w:val="003763D1"/>
    <w:rsid w:val="00380B5D"/>
    <w:rsid w:val="00384CD5"/>
    <w:rsid w:val="00396819"/>
    <w:rsid w:val="003A2041"/>
    <w:rsid w:val="003D04CA"/>
    <w:rsid w:val="003E0E5F"/>
    <w:rsid w:val="003E6327"/>
    <w:rsid w:val="003F0C0B"/>
    <w:rsid w:val="003F14B8"/>
    <w:rsid w:val="00412507"/>
    <w:rsid w:val="00424848"/>
    <w:rsid w:val="00441886"/>
    <w:rsid w:val="004703BF"/>
    <w:rsid w:val="00471FD0"/>
    <w:rsid w:val="004B774D"/>
    <w:rsid w:val="004D0788"/>
    <w:rsid w:val="004D0B0A"/>
    <w:rsid w:val="0050022E"/>
    <w:rsid w:val="00516F08"/>
    <w:rsid w:val="0053301D"/>
    <w:rsid w:val="00541A2B"/>
    <w:rsid w:val="00564E62"/>
    <w:rsid w:val="005715BA"/>
    <w:rsid w:val="00573782"/>
    <w:rsid w:val="00577767"/>
    <w:rsid w:val="00586878"/>
    <w:rsid w:val="00595FAA"/>
    <w:rsid w:val="005A73E2"/>
    <w:rsid w:val="005B6D74"/>
    <w:rsid w:val="005B7866"/>
    <w:rsid w:val="005D2406"/>
    <w:rsid w:val="005E09B7"/>
    <w:rsid w:val="005E0B2A"/>
    <w:rsid w:val="005E19FD"/>
    <w:rsid w:val="005F6B4E"/>
    <w:rsid w:val="0060229A"/>
    <w:rsid w:val="00615B15"/>
    <w:rsid w:val="006362C9"/>
    <w:rsid w:val="006409B8"/>
    <w:rsid w:val="00641674"/>
    <w:rsid w:val="00652C3A"/>
    <w:rsid w:val="00685F8D"/>
    <w:rsid w:val="006974E5"/>
    <w:rsid w:val="006B32AA"/>
    <w:rsid w:val="006D64B2"/>
    <w:rsid w:val="006E29F9"/>
    <w:rsid w:val="006E303B"/>
    <w:rsid w:val="00706F62"/>
    <w:rsid w:val="0074024A"/>
    <w:rsid w:val="007522B5"/>
    <w:rsid w:val="007810C3"/>
    <w:rsid w:val="007833CB"/>
    <w:rsid w:val="007A6666"/>
    <w:rsid w:val="007D2CA3"/>
    <w:rsid w:val="007D3A2E"/>
    <w:rsid w:val="007E5344"/>
    <w:rsid w:val="007E59BC"/>
    <w:rsid w:val="007F085E"/>
    <w:rsid w:val="0082400E"/>
    <w:rsid w:val="008374DC"/>
    <w:rsid w:val="00847DFF"/>
    <w:rsid w:val="0085574A"/>
    <w:rsid w:val="0087230D"/>
    <w:rsid w:val="0087739C"/>
    <w:rsid w:val="008A5B36"/>
    <w:rsid w:val="008B7E66"/>
    <w:rsid w:val="00913ACC"/>
    <w:rsid w:val="00915009"/>
    <w:rsid w:val="009402D0"/>
    <w:rsid w:val="00951E45"/>
    <w:rsid w:val="00977220"/>
    <w:rsid w:val="00982DEA"/>
    <w:rsid w:val="009849BC"/>
    <w:rsid w:val="009916DB"/>
    <w:rsid w:val="00992A7A"/>
    <w:rsid w:val="00995643"/>
    <w:rsid w:val="009B22E7"/>
    <w:rsid w:val="00A209D6"/>
    <w:rsid w:val="00A50B7D"/>
    <w:rsid w:val="00A51D1F"/>
    <w:rsid w:val="00A5576D"/>
    <w:rsid w:val="00A70F41"/>
    <w:rsid w:val="00A75001"/>
    <w:rsid w:val="00A93CA8"/>
    <w:rsid w:val="00A95078"/>
    <w:rsid w:val="00AA4F0B"/>
    <w:rsid w:val="00AD797E"/>
    <w:rsid w:val="00B00AFF"/>
    <w:rsid w:val="00B06738"/>
    <w:rsid w:val="00B1290D"/>
    <w:rsid w:val="00B150F7"/>
    <w:rsid w:val="00B353F4"/>
    <w:rsid w:val="00B53E16"/>
    <w:rsid w:val="00B550A8"/>
    <w:rsid w:val="00B7204C"/>
    <w:rsid w:val="00B97AF1"/>
    <w:rsid w:val="00BA7E32"/>
    <w:rsid w:val="00BD0C15"/>
    <w:rsid w:val="00BE7EB0"/>
    <w:rsid w:val="00C11AED"/>
    <w:rsid w:val="00C40C2A"/>
    <w:rsid w:val="00C80EC0"/>
    <w:rsid w:val="00C85F6F"/>
    <w:rsid w:val="00C964FC"/>
    <w:rsid w:val="00CB5764"/>
    <w:rsid w:val="00CE470C"/>
    <w:rsid w:val="00CF1B9F"/>
    <w:rsid w:val="00D065AE"/>
    <w:rsid w:val="00D07AD8"/>
    <w:rsid w:val="00D33014"/>
    <w:rsid w:val="00D512AC"/>
    <w:rsid w:val="00D757CE"/>
    <w:rsid w:val="00D8149C"/>
    <w:rsid w:val="00D866FC"/>
    <w:rsid w:val="00D93FCF"/>
    <w:rsid w:val="00DA50E9"/>
    <w:rsid w:val="00DD60CA"/>
    <w:rsid w:val="00DE68B8"/>
    <w:rsid w:val="00DF29F7"/>
    <w:rsid w:val="00E00888"/>
    <w:rsid w:val="00E01C38"/>
    <w:rsid w:val="00E13C81"/>
    <w:rsid w:val="00E36328"/>
    <w:rsid w:val="00E7197A"/>
    <w:rsid w:val="00E764AF"/>
    <w:rsid w:val="00E777FD"/>
    <w:rsid w:val="00E94C3B"/>
    <w:rsid w:val="00EA0447"/>
    <w:rsid w:val="00EB0DB1"/>
    <w:rsid w:val="00EC3FEA"/>
    <w:rsid w:val="00ED7358"/>
    <w:rsid w:val="00F12AE4"/>
    <w:rsid w:val="00F340E7"/>
    <w:rsid w:val="00F40606"/>
    <w:rsid w:val="00F423FB"/>
    <w:rsid w:val="00F55E55"/>
    <w:rsid w:val="00F65225"/>
    <w:rsid w:val="00F75AFE"/>
    <w:rsid w:val="00F803E7"/>
    <w:rsid w:val="00F92604"/>
    <w:rsid w:val="00FA4CE7"/>
    <w:rsid w:val="00FA5032"/>
    <w:rsid w:val="00FB2E72"/>
    <w:rsid w:val="00FC2D17"/>
    <w:rsid w:val="00FC51F9"/>
    <w:rsid w:val="00FD6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ff5050,#f93,#606,#0c9,#e6e6de,#f3f3ef,#099,#09c"/>
    </o:shapedefaults>
    <o:shapelayout v:ext="edit">
      <o:idmap v:ext="edit" data="1"/>
    </o:shapelayout>
  </w:shapeDefaults>
  <w:decimalSymbol w:val="."/>
  <w:listSeparator w:val=","/>
  <w14:docId w14:val="7ECDDDA9"/>
  <w15:docId w15:val="{7FF8C8A8-B8BE-4633-B87B-985197591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1886"/>
    <w:rPr>
      <w:rFonts w:ascii="Century Gothic" w:eastAsia="Times New Roman" w:hAnsi="Century Gothic"/>
      <w:color w:val="000000"/>
      <w:sz w:val="24"/>
    </w:rPr>
  </w:style>
  <w:style w:type="paragraph" w:styleId="Heading1">
    <w:name w:val="heading 1"/>
    <w:basedOn w:val="Normal"/>
    <w:next w:val="Normal"/>
    <w:qFormat/>
    <w:rsid w:val="00441886"/>
    <w:pPr>
      <w:keepNext/>
      <w:outlineLvl w:val="0"/>
    </w:pPr>
    <w:rPr>
      <w:rFonts w:cs="Arial"/>
      <w:b/>
      <w:color w:val="3682A2"/>
      <w:sz w:val="32"/>
      <w:szCs w:val="32"/>
    </w:rPr>
  </w:style>
  <w:style w:type="paragraph" w:styleId="Heading2">
    <w:name w:val="heading 2"/>
    <w:basedOn w:val="Normal"/>
    <w:next w:val="Normal"/>
    <w:qFormat/>
    <w:rsid w:val="000848F3"/>
    <w:pPr>
      <w:keepNext/>
      <w:spacing w:after="40"/>
      <w:outlineLvl w:val="1"/>
    </w:pPr>
    <w:rPr>
      <w:rFonts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rsid w:val="00992A7A"/>
    <w:pPr>
      <w:spacing w:before="240" w:after="60"/>
      <w:outlineLvl w:val="4"/>
    </w:pPr>
    <w:rPr>
      <w:rFonts w:ascii="Comic Sans MS" w:hAnsi="Comic Sans MS"/>
      <w:color w:val="003300"/>
      <w:sz w:val="26"/>
    </w:rPr>
  </w:style>
  <w:style w:type="paragraph" w:styleId="Heading6">
    <w:name w:val="heading 6"/>
    <w:basedOn w:val="Normal"/>
    <w:next w:val="Normal"/>
    <w:qFormat/>
    <w:rsid w:val="00992A7A"/>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441886"/>
    <w:pPr>
      <w:spacing w:before="60" w:after="120"/>
    </w:pPr>
    <w:rPr>
      <w:rFonts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7D2CA3"/>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basedOn w:val="DefaultParagraphFont"/>
    <w:link w:val="BodyText"/>
    <w:rsid w:val="00217379"/>
    <w:rPr>
      <w:rFonts w:ascii="Century Gothic" w:hAnsi="Century Gothic" w:cs="Arial"/>
      <w:sz w:val="17"/>
      <w:lang w:val="en-US" w:eastAsia="en-US" w:bidi="ar-SA"/>
    </w:rPr>
  </w:style>
  <w:style w:type="character" w:customStyle="1" w:styleId="TOCNumberChar">
    <w:name w:val="TOC Number Char"/>
    <w:basedOn w:val="DefaultParagraphFont"/>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rPr>
  </w:style>
  <w:style w:type="paragraph" w:customStyle="1" w:styleId="Weekdays">
    <w:name w:val="Weekdays"/>
    <w:rsid w:val="00977220"/>
    <w:pPr>
      <w:jc w:val="center"/>
    </w:pPr>
    <w:rPr>
      <w:rFonts w:ascii="Trebuchet MS" w:eastAsia="Times New Roman" w:hAnsi="Trebuchet MS" w:cs="Arial"/>
      <w:b/>
      <w:color w:val="3682A2"/>
      <w:sz w:val="18"/>
      <w:szCs w:val="24"/>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basedOn w:val="BodyText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paragraph" w:styleId="ListParagraph">
    <w:name w:val="List Paragraph"/>
    <w:basedOn w:val="Normal"/>
    <w:uiPriority w:val="34"/>
    <w:qFormat/>
    <w:rsid w:val="007522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0.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0.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tf0608894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tf06088944.dot</Template>
  <TotalTime>1</TotalTime>
  <Pages>2</Pages>
  <Words>18</Words>
  <Characters>105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Dell-2</dc:creator>
  <cp:lastModifiedBy>Isabelle Doucet</cp:lastModifiedBy>
  <cp:revision>2</cp:revision>
  <cp:lastPrinted>2005-07-11T14:57:00Z</cp:lastPrinted>
  <dcterms:created xsi:type="dcterms:W3CDTF">2020-04-17T17:36:00Z</dcterms:created>
  <dcterms:modified xsi:type="dcterms:W3CDTF">2020-04-17T17:36:00Z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